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E2ABA" w14:textId="6E01EBA2" w:rsidR="00F346AC" w:rsidRPr="0012113C" w:rsidRDefault="0043183D" w:rsidP="0029795B">
      <w:pPr>
        <w:spacing w:line="360" w:lineRule="auto"/>
        <w:jc w:val="center"/>
        <w:rPr>
          <w:rFonts w:cs="Arial"/>
          <w:b/>
          <w:sz w:val="28"/>
          <w:szCs w:val="28"/>
          <w:u w:val="single"/>
          <w:lang w:val="es-ES"/>
        </w:rPr>
      </w:pPr>
      <w:r w:rsidRPr="0012113C">
        <w:rPr>
          <w:rFonts w:cs="Arial"/>
          <w:b/>
          <w:sz w:val="28"/>
          <w:szCs w:val="28"/>
          <w:u w:val="single"/>
          <w:lang w:val="es-ES"/>
        </w:rPr>
        <w:t>NOTIFICACIÓN DE LA CAMPAÑA DE INVESTIGACIÓN PROPUESTA</w:t>
      </w:r>
    </w:p>
    <w:p w14:paraId="737C5F79" w14:textId="0D3DFA97" w:rsidR="00F346AC" w:rsidRDefault="0043183D" w:rsidP="0043183D">
      <w:pPr>
        <w:spacing w:line="360" w:lineRule="auto"/>
        <w:rPr>
          <w:rFonts w:cs="Arial"/>
          <w:b/>
          <w:sz w:val="28"/>
          <w:szCs w:val="28"/>
          <w:lang w:val="es-ES"/>
        </w:rPr>
      </w:pPr>
      <w:r w:rsidRPr="0012113C">
        <w:rPr>
          <w:rFonts w:cs="Arial"/>
          <w:b/>
          <w:sz w:val="24"/>
          <w:szCs w:val="24"/>
          <w:u w:val="single"/>
          <w:lang w:val="es-ES"/>
        </w:rPr>
        <w:br/>
      </w:r>
      <w:r w:rsidR="00C41C46" w:rsidRPr="0012113C">
        <w:rPr>
          <w:rFonts w:cs="Arial"/>
          <w:b/>
          <w:sz w:val="28"/>
          <w:szCs w:val="28"/>
          <w:u w:val="single"/>
          <w:lang w:val="es-ES"/>
        </w:rPr>
        <w:t>Part</w:t>
      </w:r>
      <w:r w:rsidR="009E45A1" w:rsidRPr="0012113C">
        <w:rPr>
          <w:rFonts w:cs="Arial"/>
          <w:b/>
          <w:sz w:val="28"/>
          <w:szCs w:val="28"/>
          <w:u w:val="single"/>
          <w:lang w:val="es-ES"/>
        </w:rPr>
        <w:t>e</w:t>
      </w:r>
      <w:r w:rsidR="00C41C46" w:rsidRPr="0012113C">
        <w:rPr>
          <w:rFonts w:cs="Arial"/>
          <w:b/>
          <w:sz w:val="28"/>
          <w:szCs w:val="28"/>
          <w:u w:val="single"/>
          <w:lang w:val="es-ES"/>
        </w:rPr>
        <w:t xml:space="preserve"> A</w:t>
      </w:r>
      <w:r w:rsidR="00C41C46" w:rsidRPr="0012113C">
        <w:rPr>
          <w:rFonts w:cs="Arial"/>
          <w:b/>
          <w:sz w:val="28"/>
          <w:szCs w:val="28"/>
          <w:lang w:val="es-ES"/>
        </w:rPr>
        <w:t xml:space="preserve">: </w:t>
      </w:r>
      <w:r w:rsidR="0012113C" w:rsidRPr="0012113C">
        <w:rPr>
          <w:rFonts w:cs="Arial"/>
          <w:b/>
          <w:sz w:val="28"/>
          <w:szCs w:val="28"/>
          <w:lang w:val="es-ES"/>
        </w:rPr>
        <w:t xml:space="preserve"> GENERAL</w:t>
      </w:r>
    </w:p>
    <w:p w14:paraId="1DC33552" w14:textId="77777777" w:rsidR="0012113C" w:rsidRPr="0012113C" w:rsidRDefault="0012113C" w:rsidP="0043183D">
      <w:pPr>
        <w:spacing w:line="360" w:lineRule="auto"/>
        <w:rPr>
          <w:rFonts w:cs="Arial"/>
          <w:b/>
          <w:sz w:val="28"/>
          <w:szCs w:val="28"/>
          <w:u w:val="single"/>
          <w:lang w:val="es-ES"/>
        </w:rPr>
      </w:pPr>
    </w:p>
    <w:p w14:paraId="219EBED8" w14:textId="77777777" w:rsidR="0043183D" w:rsidRPr="0012113C" w:rsidRDefault="00F346AC" w:rsidP="0043183D">
      <w:pPr>
        <w:tabs>
          <w:tab w:val="left" w:pos="567"/>
          <w:tab w:val="left" w:pos="3119"/>
          <w:tab w:val="left" w:pos="5529"/>
        </w:tabs>
        <w:spacing w:line="288" w:lineRule="auto"/>
        <w:rPr>
          <w:rFonts w:cs="Arial"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>1.</w:t>
      </w:r>
      <w:r w:rsidRPr="0012113C">
        <w:rPr>
          <w:rFonts w:cs="Arial"/>
          <w:b/>
          <w:sz w:val="24"/>
          <w:szCs w:val="24"/>
          <w:lang w:val="es-ES"/>
        </w:rPr>
        <w:tab/>
      </w:r>
      <w:r w:rsidR="0043183D" w:rsidRPr="0012113C">
        <w:rPr>
          <w:rFonts w:cs="Arial"/>
          <w:sz w:val="24"/>
          <w:szCs w:val="24"/>
          <w:lang w:val="es-ES"/>
        </w:rPr>
        <w:t>Nombre del buque de investigación:</w:t>
      </w:r>
      <w:r w:rsidR="0043183D" w:rsidRPr="0012113C">
        <w:rPr>
          <w:rFonts w:cs="Arial"/>
          <w:b/>
          <w:i/>
          <w:sz w:val="24"/>
          <w:szCs w:val="24"/>
          <w:lang w:val="es-ES"/>
        </w:rPr>
        <w:t xml:space="preserve"> </w:t>
      </w:r>
      <w:r w:rsidR="0043183D" w:rsidRPr="0012113C">
        <w:rPr>
          <w:rFonts w:cs="Arial"/>
          <w:b/>
          <w:sz w:val="24"/>
          <w:szCs w:val="24"/>
          <w:lang w:val="es-ES"/>
        </w:rPr>
        <w:t>R.V. MARIA S. MERIAN</w:t>
      </w:r>
      <w:r w:rsidR="0043183D" w:rsidRPr="0012113C">
        <w:rPr>
          <w:rFonts w:cs="Arial"/>
          <w:sz w:val="24"/>
          <w:szCs w:val="24"/>
          <w:lang w:val="es-ES"/>
        </w:rPr>
        <w:t xml:space="preserve"> </w:t>
      </w:r>
    </w:p>
    <w:p w14:paraId="72F03662" w14:textId="60AA916D" w:rsidR="00F346AC" w:rsidRPr="0012113C" w:rsidRDefault="0043183D" w:rsidP="0043183D">
      <w:pPr>
        <w:tabs>
          <w:tab w:val="left" w:pos="567"/>
          <w:tab w:val="left" w:pos="3119"/>
          <w:tab w:val="left" w:pos="5529"/>
        </w:tabs>
        <w:spacing w:line="288" w:lineRule="auto"/>
        <w:ind w:left="567"/>
        <w:rPr>
          <w:rFonts w:cs="Arial"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 xml:space="preserve">Num. de campaña </w:t>
      </w:r>
      <w:r w:rsidR="00E75810" w:rsidRPr="0012113C">
        <w:rPr>
          <w:rFonts w:cs="Arial"/>
          <w:b/>
          <w:sz w:val="24"/>
          <w:szCs w:val="24"/>
          <w:lang w:val="es-ES"/>
        </w:rPr>
        <w:t>M</w:t>
      </w:r>
      <w:r w:rsidR="000F5594" w:rsidRPr="0012113C">
        <w:rPr>
          <w:rFonts w:cs="Arial"/>
          <w:b/>
          <w:sz w:val="24"/>
          <w:szCs w:val="24"/>
          <w:lang w:val="es-ES"/>
        </w:rPr>
        <w:t>SM</w:t>
      </w:r>
      <w:r w:rsidR="00353C71" w:rsidRPr="0012113C">
        <w:rPr>
          <w:rFonts w:cs="Arial"/>
          <w:b/>
          <w:sz w:val="24"/>
          <w:szCs w:val="24"/>
          <w:lang w:val="es-ES"/>
        </w:rPr>
        <w:t xml:space="preserve"> </w:t>
      </w:r>
    </w:p>
    <w:p w14:paraId="4167E81F" w14:textId="18B3449F" w:rsidR="007933E7" w:rsidRPr="0012113C" w:rsidRDefault="00F346AC" w:rsidP="007933E7">
      <w:pPr>
        <w:tabs>
          <w:tab w:val="left" w:pos="567"/>
          <w:tab w:val="right" w:pos="2835"/>
          <w:tab w:val="left" w:pos="3119"/>
          <w:tab w:val="left" w:pos="5529"/>
        </w:tabs>
        <w:spacing w:before="200" w:line="288" w:lineRule="auto"/>
        <w:rPr>
          <w:rFonts w:cs="Arial"/>
          <w:b/>
          <w:i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>2.</w:t>
      </w:r>
      <w:r w:rsidRPr="0012113C">
        <w:rPr>
          <w:rFonts w:cs="Arial"/>
          <w:b/>
          <w:sz w:val="24"/>
          <w:szCs w:val="24"/>
          <w:lang w:val="es-ES"/>
        </w:rPr>
        <w:tab/>
      </w:r>
      <w:r w:rsidR="0043183D" w:rsidRPr="0012113C">
        <w:rPr>
          <w:rFonts w:cs="Arial"/>
          <w:sz w:val="24"/>
          <w:szCs w:val="24"/>
          <w:lang w:val="es-ES"/>
        </w:rPr>
        <w:t xml:space="preserve">Fechas de la </w:t>
      </w:r>
      <w:proofErr w:type="gramStart"/>
      <w:r w:rsidR="0043183D" w:rsidRPr="0012113C">
        <w:rPr>
          <w:rFonts w:cs="Arial"/>
          <w:sz w:val="24"/>
          <w:szCs w:val="24"/>
          <w:lang w:val="es-ES"/>
        </w:rPr>
        <w:t>expedición</w:t>
      </w:r>
      <w:r w:rsidR="0012113C">
        <w:rPr>
          <w:rFonts w:cs="Arial"/>
          <w:sz w:val="24"/>
          <w:szCs w:val="24"/>
          <w:lang w:val="es-ES"/>
        </w:rPr>
        <w:t xml:space="preserve">  </w:t>
      </w:r>
      <w:r w:rsidR="0043183D" w:rsidRPr="0012113C">
        <w:rPr>
          <w:rFonts w:cs="Arial"/>
          <w:b/>
          <w:sz w:val="24"/>
          <w:szCs w:val="24"/>
          <w:lang w:val="es-ES"/>
        </w:rPr>
        <w:t>desde</w:t>
      </w:r>
      <w:proofErr w:type="gramEnd"/>
      <w:r w:rsidR="00AC5772" w:rsidRPr="0012113C">
        <w:rPr>
          <w:rFonts w:cs="Arial"/>
          <w:b/>
          <w:sz w:val="24"/>
          <w:szCs w:val="24"/>
          <w:lang w:val="es-ES"/>
        </w:rPr>
        <w:t xml:space="preserve"> </w:t>
      </w:r>
    </w:p>
    <w:p w14:paraId="04633767" w14:textId="5DDD9EE2" w:rsidR="00F346AC" w:rsidRPr="0012113C" w:rsidRDefault="007933E7" w:rsidP="007503A7">
      <w:pPr>
        <w:tabs>
          <w:tab w:val="left" w:pos="567"/>
          <w:tab w:val="right" w:pos="2835"/>
          <w:tab w:val="left" w:pos="3119"/>
          <w:tab w:val="left" w:pos="5529"/>
        </w:tabs>
        <w:spacing w:line="288" w:lineRule="auto"/>
        <w:rPr>
          <w:rFonts w:cs="Arial"/>
          <w:b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ab/>
      </w:r>
      <w:r w:rsidR="0012113C">
        <w:rPr>
          <w:rFonts w:cs="Arial"/>
          <w:sz w:val="24"/>
          <w:szCs w:val="24"/>
          <w:lang w:val="es-ES"/>
        </w:rPr>
        <w:t xml:space="preserve">   </w:t>
      </w:r>
      <w:r w:rsidR="0043183D" w:rsidRPr="0012113C">
        <w:rPr>
          <w:rFonts w:cs="Arial"/>
          <w:b/>
          <w:sz w:val="24"/>
          <w:szCs w:val="24"/>
          <w:lang w:val="es-ES"/>
        </w:rPr>
        <w:t>hasta</w:t>
      </w:r>
      <w:r w:rsidR="00AC5772" w:rsidRPr="0012113C">
        <w:rPr>
          <w:rFonts w:cs="Arial"/>
          <w:b/>
          <w:sz w:val="24"/>
          <w:szCs w:val="24"/>
          <w:lang w:val="es-ES"/>
        </w:rPr>
        <w:t xml:space="preserve"> </w:t>
      </w:r>
    </w:p>
    <w:p w14:paraId="5EB20C4E" w14:textId="05202649" w:rsidR="00F346AC" w:rsidRPr="00355472" w:rsidRDefault="00F346AC" w:rsidP="007933E7">
      <w:pPr>
        <w:tabs>
          <w:tab w:val="left" w:pos="567"/>
          <w:tab w:val="left" w:pos="3119"/>
        </w:tabs>
        <w:spacing w:before="240" w:line="288" w:lineRule="auto"/>
        <w:rPr>
          <w:rFonts w:cs="Arial"/>
          <w:sz w:val="24"/>
          <w:szCs w:val="24"/>
        </w:rPr>
      </w:pPr>
      <w:r w:rsidRPr="00355472">
        <w:rPr>
          <w:rFonts w:cs="Arial"/>
          <w:b/>
          <w:sz w:val="24"/>
          <w:szCs w:val="24"/>
        </w:rPr>
        <w:t>3.</w:t>
      </w:r>
      <w:r w:rsidRPr="00355472">
        <w:rPr>
          <w:rFonts w:cs="Arial"/>
          <w:b/>
          <w:sz w:val="24"/>
          <w:szCs w:val="24"/>
        </w:rPr>
        <w:tab/>
      </w:r>
      <w:r w:rsidRPr="00355472">
        <w:rPr>
          <w:rFonts w:cs="Arial"/>
          <w:sz w:val="24"/>
          <w:szCs w:val="24"/>
        </w:rPr>
        <w:t>Operating Authority</w:t>
      </w:r>
      <w:r w:rsidRPr="00355472">
        <w:rPr>
          <w:rFonts w:cs="Arial"/>
          <w:sz w:val="24"/>
          <w:szCs w:val="24"/>
        </w:rPr>
        <w:tab/>
      </w:r>
      <w:r w:rsidR="0043183D" w:rsidRPr="00355472">
        <w:rPr>
          <w:rFonts w:cs="Arial"/>
          <w:b/>
          <w:sz w:val="24"/>
          <w:szCs w:val="24"/>
        </w:rPr>
        <w:t xml:space="preserve">Hamburg </w:t>
      </w:r>
      <w:r w:rsidR="00440170" w:rsidRPr="00355472">
        <w:rPr>
          <w:rFonts w:cs="Arial"/>
          <w:b/>
          <w:sz w:val="24"/>
          <w:szCs w:val="24"/>
        </w:rPr>
        <w:t>Univer</w:t>
      </w:r>
      <w:r w:rsidR="0043183D" w:rsidRPr="00355472">
        <w:rPr>
          <w:rFonts w:cs="Arial"/>
          <w:b/>
          <w:sz w:val="24"/>
          <w:szCs w:val="24"/>
        </w:rPr>
        <w:t>sität</w:t>
      </w:r>
      <w:r w:rsidR="0012113C" w:rsidRPr="00355472">
        <w:rPr>
          <w:rFonts w:cs="Arial"/>
          <w:b/>
          <w:sz w:val="24"/>
          <w:szCs w:val="24"/>
        </w:rPr>
        <w:t xml:space="preserve"> / Oceanografia</w:t>
      </w:r>
      <w:r w:rsidR="00355472" w:rsidRPr="00355472">
        <w:rPr>
          <w:rFonts w:cs="Arial"/>
          <w:b/>
          <w:sz w:val="24"/>
          <w:szCs w:val="24"/>
        </w:rPr>
        <w:br/>
      </w:r>
      <w:r w:rsidR="00355472" w:rsidRPr="00355472">
        <w:rPr>
          <w:rFonts w:cs="Arial"/>
          <w:b/>
          <w:sz w:val="24"/>
          <w:szCs w:val="24"/>
        </w:rPr>
        <w:tab/>
      </w:r>
      <w:r w:rsidR="00355472" w:rsidRPr="00355472">
        <w:rPr>
          <w:rFonts w:cs="Arial"/>
          <w:b/>
          <w:sz w:val="24"/>
          <w:szCs w:val="24"/>
        </w:rPr>
        <w:tab/>
      </w:r>
      <w:r w:rsidR="00355472" w:rsidRPr="0074216E">
        <w:rPr>
          <w:rFonts w:cs="Arial"/>
          <w:b/>
          <w:sz w:val="24"/>
          <w:szCs w:val="24"/>
        </w:rPr>
        <w:t>Leitstelle Deutsche Forschungssc</w:t>
      </w:r>
      <w:r w:rsidR="00355472">
        <w:rPr>
          <w:rFonts w:cs="Arial"/>
          <w:b/>
          <w:sz w:val="24"/>
          <w:szCs w:val="24"/>
        </w:rPr>
        <w:t>hiffe</w:t>
      </w:r>
    </w:p>
    <w:p w14:paraId="6F8F0425" w14:textId="58976159" w:rsidR="00F346AC" w:rsidRPr="0012113C" w:rsidRDefault="00F346AC" w:rsidP="00CF7826">
      <w:pPr>
        <w:tabs>
          <w:tab w:val="left" w:pos="567"/>
          <w:tab w:val="left" w:pos="3119"/>
        </w:tabs>
        <w:spacing w:line="288" w:lineRule="auto"/>
        <w:rPr>
          <w:rFonts w:cs="Arial"/>
          <w:sz w:val="24"/>
          <w:szCs w:val="24"/>
          <w:lang w:val="es-ES"/>
        </w:rPr>
      </w:pPr>
      <w:r w:rsidRPr="00355472">
        <w:rPr>
          <w:rFonts w:cs="Arial"/>
          <w:sz w:val="24"/>
          <w:szCs w:val="24"/>
        </w:rPr>
        <w:tab/>
      </w:r>
      <w:r w:rsidRPr="00355472">
        <w:rPr>
          <w:rFonts w:cs="Arial"/>
          <w:sz w:val="24"/>
          <w:szCs w:val="24"/>
        </w:rPr>
        <w:tab/>
      </w:r>
      <w:r w:rsidRPr="0012113C">
        <w:rPr>
          <w:rFonts w:cs="Arial"/>
          <w:b/>
          <w:sz w:val="24"/>
          <w:szCs w:val="24"/>
          <w:lang w:val="es-ES"/>
        </w:rPr>
        <w:t>Bundesstr. 5</w:t>
      </w:r>
      <w:r w:rsidR="0012113C">
        <w:rPr>
          <w:rFonts w:cs="Arial"/>
          <w:b/>
          <w:sz w:val="24"/>
          <w:szCs w:val="24"/>
          <w:lang w:val="es-ES"/>
        </w:rPr>
        <w:t>7</w:t>
      </w:r>
      <w:r w:rsidRPr="0012113C">
        <w:rPr>
          <w:rFonts w:cs="Arial"/>
          <w:b/>
          <w:sz w:val="24"/>
          <w:szCs w:val="24"/>
          <w:lang w:val="es-ES"/>
        </w:rPr>
        <w:t>, D-20146 Hamburg</w:t>
      </w:r>
      <w:r w:rsidR="00823220" w:rsidRPr="0012113C">
        <w:rPr>
          <w:rFonts w:cs="Arial"/>
          <w:b/>
          <w:sz w:val="24"/>
          <w:szCs w:val="24"/>
          <w:lang w:val="es-ES"/>
        </w:rPr>
        <w:t>o, Alemania</w:t>
      </w:r>
    </w:p>
    <w:p w14:paraId="5C9EEA4A" w14:textId="73D69119" w:rsidR="00F346AC" w:rsidRPr="0012113C" w:rsidRDefault="00F346AC" w:rsidP="00CF7826">
      <w:pPr>
        <w:tabs>
          <w:tab w:val="left" w:pos="567"/>
          <w:tab w:val="left" w:pos="3119"/>
        </w:tabs>
        <w:spacing w:line="288" w:lineRule="auto"/>
        <w:rPr>
          <w:rFonts w:cs="Arial"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b/>
          <w:sz w:val="24"/>
          <w:szCs w:val="24"/>
          <w:lang w:val="es-ES"/>
        </w:rPr>
        <w:t xml:space="preserve">Tel.: </w:t>
      </w:r>
      <w:r w:rsidR="0012113C" w:rsidRPr="00355472">
        <w:rPr>
          <w:b/>
          <w:bCs/>
          <w:sz w:val="24"/>
          <w:szCs w:val="24"/>
          <w:lang w:val="es-ES"/>
        </w:rPr>
        <w:t>+49 40 2395-23640</w:t>
      </w:r>
    </w:p>
    <w:p w14:paraId="2224F354" w14:textId="2E84457E" w:rsidR="00F346AC" w:rsidRPr="0012113C" w:rsidRDefault="00F346AC" w:rsidP="007933E7">
      <w:pPr>
        <w:tabs>
          <w:tab w:val="left" w:pos="567"/>
          <w:tab w:val="left" w:pos="3119"/>
        </w:tabs>
        <w:spacing w:before="240" w:line="288" w:lineRule="auto"/>
        <w:rPr>
          <w:rFonts w:cs="Arial"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>4.</w:t>
      </w:r>
      <w:r w:rsidRPr="0012113C">
        <w:rPr>
          <w:rFonts w:cs="Arial"/>
          <w:b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>Owner (if different</w:t>
      </w:r>
      <w:r w:rsidRPr="0012113C">
        <w:rPr>
          <w:rFonts w:cs="Arial"/>
          <w:sz w:val="24"/>
          <w:szCs w:val="24"/>
          <w:lang w:val="es-ES"/>
        </w:rPr>
        <w:tab/>
      </w:r>
      <w:r w:rsidR="0043183D" w:rsidRPr="0012113C">
        <w:rPr>
          <w:rFonts w:cs="Arial"/>
          <w:b/>
          <w:sz w:val="24"/>
          <w:szCs w:val="24"/>
          <w:lang w:val="es-ES"/>
        </w:rPr>
        <w:t>Estado Federado de Mecklenburgo-Pomerania</w:t>
      </w:r>
    </w:p>
    <w:p w14:paraId="7E97ABD0" w14:textId="39C47C83" w:rsidR="00F346AC" w:rsidRPr="0012113C" w:rsidRDefault="002D6672" w:rsidP="00CF7826">
      <w:pPr>
        <w:tabs>
          <w:tab w:val="left" w:pos="567"/>
          <w:tab w:val="left" w:pos="3119"/>
        </w:tabs>
        <w:spacing w:line="288" w:lineRule="auto"/>
        <w:rPr>
          <w:rFonts w:cs="Arial"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ab/>
      </w:r>
      <w:r w:rsidR="00F346AC" w:rsidRPr="0012113C">
        <w:rPr>
          <w:rFonts w:cs="Arial"/>
          <w:sz w:val="24"/>
          <w:szCs w:val="24"/>
          <w:lang w:val="es-ES"/>
        </w:rPr>
        <w:t>from para 3)</w:t>
      </w:r>
      <w:r w:rsidR="0043183D" w:rsidRPr="0012113C">
        <w:rPr>
          <w:rFonts w:cs="Arial"/>
          <w:sz w:val="24"/>
          <w:szCs w:val="24"/>
          <w:lang w:val="es-ES"/>
        </w:rPr>
        <w:t xml:space="preserve">                   </w:t>
      </w:r>
      <w:r w:rsidR="0043183D" w:rsidRPr="0012113C">
        <w:rPr>
          <w:rFonts w:cs="Arial"/>
          <w:b/>
          <w:sz w:val="24"/>
          <w:szCs w:val="24"/>
          <w:lang w:val="es-ES"/>
        </w:rPr>
        <w:t xml:space="preserve">Occidental, Alemania </w:t>
      </w:r>
    </w:p>
    <w:p w14:paraId="7ADAFF28" w14:textId="6C99F692" w:rsidR="00F346AC" w:rsidRPr="00355472" w:rsidRDefault="00F346AC" w:rsidP="007933E7">
      <w:pPr>
        <w:tabs>
          <w:tab w:val="left" w:pos="567"/>
          <w:tab w:val="left" w:pos="3119"/>
          <w:tab w:val="left" w:pos="5529"/>
        </w:tabs>
        <w:spacing w:before="240"/>
        <w:rPr>
          <w:rFonts w:cs="Arial"/>
          <w:sz w:val="24"/>
          <w:szCs w:val="24"/>
          <w:lang w:val="en-GB"/>
        </w:rPr>
      </w:pPr>
      <w:r w:rsidRPr="00355472">
        <w:rPr>
          <w:rFonts w:cs="Arial"/>
          <w:b/>
          <w:sz w:val="24"/>
          <w:szCs w:val="24"/>
          <w:lang w:val="en-GB"/>
        </w:rPr>
        <w:t>5.</w:t>
      </w:r>
      <w:r w:rsidRPr="00355472">
        <w:rPr>
          <w:rFonts w:cs="Arial"/>
          <w:b/>
          <w:sz w:val="24"/>
          <w:szCs w:val="24"/>
          <w:lang w:val="en-GB"/>
        </w:rPr>
        <w:tab/>
      </w:r>
      <w:r w:rsidR="0043183D" w:rsidRPr="00355472">
        <w:rPr>
          <w:rFonts w:cs="Arial"/>
          <w:sz w:val="24"/>
          <w:szCs w:val="24"/>
          <w:lang w:val="en-GB"/>
        </w:rPr>
        <w:t>Particulars of ship:</w:t>
      </w:r>
      <w:r w:rsidR="0043183D" w:rsidRPr="00355472">
        <w:rPr>
          <w:rFonts w:cs="Arial"/>
          <w:sz w:val="24"/>
          <w:szCs w:val="24"/>
          <w:lang w:val="en-GB"/>
        </w:rPr>
        <w:tab/>
        <w:t>Nombre</w:t>
      </w:r>
      <w:r w:rsidRPr="00355472">
        <w:rPr>
          <w:rFonts w:cs="Arial"/>
          <w:sz w:val="24"/>
          <w:szCs w:val="24"/>
          <w:lang w:val="en-GB"/>
        </w:rPr>
        <w:tab/>
      </w:r>
      <w:r w:rsidR="00353C71" w:rsidRPr="00355472">
        <w:rPr>
          <w:rFonts w:cs="Arial"/>
          <w:b/>
          <w:sz w:val="24"/>
          <w:szCs w:val="24"/>
          <w:lang w:val="en-GB"/>
        </w:rPr>
        <w:t>MARIA S. MERIAN</w:t>
      </w:r>
    </w:p>
    <w:p w14:paraId="3E7BA927" w14:textId="1A342356" w:rsidR="00F346AC" w:rsidRPr="0012113C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es-ES"/>
        </w:rPr>
      </w:pPr>
      <w:r w:rsidRPr="00355472">
        <w:rPr>
          <w:rFonts w:cs="Arial"/>
          <w:sz w:val="24"/>
          <w:szCs w:val="24"/>
          <w:lang w:val="en-GB"/>
        </w:rPr>
        <w:tab/>
      </w:r>
      <w:r w:rsidRPr="00355472">
        <w:rPr>
          <w:rFonts w:cs="Arial"/>
          <w:sz w:val="24"/>
          <w:szCs w:val="24"/>
          <w:lang w:val="en-GB"/>
        </w:rPr>
        <w:tab/>
      </w:r>
      <w:r w:rsidR="0043183D" w:rsidRPr="0012113C">
        <w:rPr>
          <w:rFonts w:cs="Arial"/>
          <w:sz w:val="24"/>
          <w:szCs w:val="24"/>
          <w:lang w:val="es-ES"/>
        </w:rPr>
        <w:t>Nacionalidad</w:t>
      </w:r>
      <w:r w:rsidRPr="0012113C">
        <w:rPr>
          <w:rFonts w:cs="Arial"/>
          <w:sz w:val="24"/>
          <w:szCs w:val="24"/>
          <w:lang w:val="es-ES"/>
        </w:rPr>
        <w:tab/>
      </w:r>
      <w:r w:rsidR="00F346AC" w:rsidRPr="0012113C">
        <w:rPr>
          <w:rFonts w:cs="Arial"/>
          <w:b/>
          <w:sz w:val="24"/>
          <w:szCs w:val="24"/>
          <w:lang w:val="es-ES"/>
        </w:rPr>
        <w:t>German</w:t>
      </w:r>
    </w:p>
    <w:p w14:paraId="29150E51" w14:textId="2D65CEAE" w:rsidR="00F346AC" w:rsidRPr="0012113C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ab/>
      </w:r>
      <w:r w:rsidR="0043183D" w:rsidRPr="0012113C">
        <w:rPr>
          <w:rFonts w:cs="Arial"/>
          <w:sz w:val="24"/>
          <w:szCs w:val="24"/>
          <w:lang w:val="es-ES"/>
        </w:rPr>
        <w:t>Longitud total</w:t>
      </w:r>
      <w:r w:rsidRPr="0012113C">
        <w:rPr>
          <w:rFonts w:cs="Arial"/>
          <w:sz w:val="24"/>
          <w:szCs w:val="24"/>
          <w:lang w:val="es-ES"/>
        </w:rPr>
        <w:tab/>
      </w:r>
      <w:r w:rsidR="00445793" w:rsidRPr="0012113C">
        <w:rPr>
          <w:rFonts w:cs="Arial"/>
          <w:sz w:val="24"/>
          <w:szCs w:val="24"/>
          <w:lang w:val="es-ES"/>
        </w:rPr>
        <w:t xml:space="preserve"> </w:t>
      </w:r>
      <w:r w:rsidR="00B2592B" w:rsidRPr="0012113C">
        <w:rPr>
          <w:rFonts w:cs="Arial"/>
          <w:b/>
          <w:sz w:val="24"/>
          <w:szCs w:val="24"/>
          <w:lang w:val="es-ES"/>
        </w:rPr>
        <w:t>9</w:t>
      </w:r>
      <w:r w:rsidR="00353C71" w:rsidRPr="0012113C">
        <w:rPr>
          <w:rFonts w:cs="Arial"/>
          <w:b/>
          <w:sz w:val="24"/>
          <w:szCs w:val="24"/>
          <w:lang w:val="es-ES"/>
        </w:rPr>
        <w:t>4</w:t>
      </w:r>
      <w:r w:rsidR="00B2592B" w:rsidRPr="0012113C">
        <w:rPr>
          <w:rFonts w:cs="Arial"/>
          <w:b/>
          <w:sz w:val="24"/>
          <w:szCs w:val="24"/>
          <w:lang w:val="es-ES"/>
        </w:rPr>
        <w:t>,</w:t>
      </w:r>
      <w:r w:rsidR="00353C71" w:rsidRPr="0012113C">
        <w:rPr>
          <w:rFonts w:cs="Arial"/>
          <w:b/>
          <w:sz w:val="24"/>
          <w:szCs w:val="24"/>
          <w:lang w:val="es-ES"/>
        </w:rPr>
        <w:t>8</w:t>
      </w:r>
      <w:r w:rsidR="00B2592B" w:rsidRPr="0012113C">
        <w:rPr>
          <w:rFonts w:cs="Arial"/>
          <w:b/>
          <w:sz w:val="24"/>
          <w:szCs w:val="24"/>
          <w:lang w:val="es-ES"/>
        </w:rPr>
        <w:t xml:space="preserve"> </w:t>
      </w:r>
      <w:r w:rsidR="00E90BEF" w:rsidRPr="0012113C">
        <w:rPr>
          <w:rFonts w:cs="Arial"/>
          <w:b/>
          <w:sz w:val="24"/>
          <w:szCs w:val="24"/>
          <w:lang w:val="es-ES"/>
        </w:rPr>
        <w:t>metro</w:t>
      </w:r>
      <w:r w:rsidR="00F346AC" w:rsidRPr="0012113C">
        <w:rPr>
          <w:rFonts w:cs="Arial"/>
          <w:b/>
          <w:sz w:val="24"/>
          <w:szCs w:val="24"/>
          <w:lang w:val="es-ES"/>
        </w:rPr>
        <w:t>s</w:t>
      </w:r>
    </w:p>
    <w:p w14:paraId="27D30867" w14:textId="587144DC" w:rsidR="00F346AC" w:rsidRPr="0012113C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ab/>
      </w:r>
      <w:r w:rsidR="0043183D" w:rsidRPr="0012113C">
        <w:rPr>
          <w:rFonts w:cs="Arial"/>
          <w:sz w:val="24"/>
          <w:szCs w:val="24"/>
          <w:lang w:val="es-ES"/>
        </w:rPr>
        <w:t>Profundidad max.</w:t>
      </w:r>
      <w:r w:rsidR="00F346AC" w:rsidRPr="0012113C">
        <w:rPr>
          <w:rFonts w:cs="Arial"/>
          <w:sz w:val="24"/>
          <w:szCs w:val="24"/>
          <w:lang w:val="es-ES"/>
        </w:rPr>
        <w:tab/>
      </w:r>
      <w:r w:rsidR="007933E7" w:rsidRPr="0012113C">
        <w:rPr>
          <w:rFonts w:cs="Arial"/>
          <w:sz w:val="24"/>
          <w:szCs w:val="24"/>
          <w:lang w:val="es-ES"/>
        </w:rPr>
        <w:t xml:space="preserve"> </w:t>
      </w:r>
      <w:r w:rsidR="00353C71" w:rsidRPr="0012113C">
        <w:rPr>
          <w:rFonts w:cs="Arial"/>
          <w:b/>
          <w:sz w:val="24"/>
          <w:szCs w:val="24"/>
          <w:lang w:val="es-ES"/>
        </w:rPr>
        <w:t>6</w:t>
      </w:r>
      <w:r w:rsidR="00B2592B" w:rsidRPr="0012113C">
        <w:rPr>
          <w:rFonts w:cs="Arial"/>
          <w:b/>
          <w:sz w:val="24"/>
          <w:szCs w:val="24"/>
          <w:lang w:val="es-ES"/>
        </w:rPr>
        <w:t>,</w:t>
      </w:r>
      <w:r w:rsidR="00353C71" w:rsidRPr="0012113C">
        <w:rPr>
          <w:rFonts w:cs="Arial"/>
          <w:b/>
          <w:sz w:val="24"/>
          <w:szCs w:val="24"/>
          <w:lang w:val="es-ES"/>
        </w:rPr>
        <w:t>5</w:t>
      </w:r>
      <w:r w:rsidR="004169BB" w:rsidRPr="0012113C">
        <w:rPr>
          <w:rFonts w:cs="Arial"/>
          <w:b/>
          <w:sz w:val="24"/>
          <w:szCs w:val="24"/>
          <w:lang w:val="es-ES"/>
        </w:rPr>
        <w:t>0</w:t>
      </w:r>
      <w:r w:rsidR="00E90BEF" w:rsidRPr="0012113C">
        <w:rPr>
          <w:rFonts w:cs="Arial"/>
          <w:b/>
          <w:sz w:val="24"/>
          <w:szCs w:val="24"/>
          <w:lang w:val="es-ES"/>
        </w:rPr>
        <w:t xml:space="preserve"> metro</w:t>
      </w:r>
      <w:r w:rsidR="00F346AC" w:rsidRPr="0012113C">
        <w:rPr>
          <w:rFonts w:cs="Arial"/>
          <w:b/>
          <w:sz w:val="24"/>
          <w:szCs w:val="24"/>
          <w:lang w:val="es-ES"/>
        </w:rPr>
        <w:t>s</w:t>
      </w:r>
    </w:p>
    <w:p w14:paraId="65F61C20" w14:textId="176DA869" w:rsidR="00F346AC" w:rsidRPr="0012113C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ab/>
      </w:r>
      <w:r w:rsidR="0043183D" w:rsidRPr="0012113C">
        <w:rPr>
          <w:rFonts w:cs="Arial"/>
          <w:sz w:val="24"/>
          <w:szCs w:val="24"/>
          <w:lang w:val="es-ES"/>
        </w:rPr>
        <w:t>Tonelaje neto</w:t>
      </w:r>
      <w:r w:rsidRPr="0012113C">
        <w:rPr>
          <w:rFonts w:cs="Arial"/>
          <w:sz w:val="24"/>
          <w:szCs w:val="24"/>
          <w:lang w:val="es-ES"/>
        </w:rPr>
        <w:tab/>
      </w:r>
      <w:r w:rsidR="00B2592B" w:rsidRPr="0012113C">
        <w:rPr>
          <w:rFonts w:cs="Arial"/>
          <w:b/>
          <w:sz w:val="24"/>
          <w:szCs w:val="24"/>
          <w:lang w:val="es-ES"/>
        </w:rPr>
        <w:t>1</w:t>
      </w:r>
      <w:r w:rsidR="00445793" w:rsidRPr="0012113C">
        <w:rPr>
          <w:rFonts w:cs="Arial"/>
          <w:b/>
          <w:sz w:val="24"/>
          <w:szCs w:val="24"/>
          <w:lang w:val="es-ES"/>
        </w:rPr>
        <w:t>.</w:t>
      </w:r>
      <w:r w:rsidR="00353C71" w:rsidRPr="0012113C">
        <w:rPr>
          <w:rFonts w:cs="Arial"/>
          <w:b/>
          <w:sz w:val="24"/>
          <w:szCs w:val="24"/>
          <w:lang w:val="es-ES"/>
        </w:rPr>
        <w:t>671</w:t>
      </w:r>
      <w:r w:rsidR="00B2592B" w:rsidRPr="0012113C">
        <w:rPr>
          <w:rFonts w:cs="Arial"/>
          <w:b/>
          <w:sz w:val="24"/>
          <w:szCs w:val="24"/>
          <w:lang w:val="es-ES"/>
        </w:rPr>
        <w:t xml:space="preserve"> </w:t>
      </w:r>
      <w:r w:rsidR="00F346AC" w:rsidRPr="0012113C">
        <w:rPr>
          <w:rFonts w:cs="Arial"/>
          <w:b/>
          <w:sz w:val="24"/>
          <w:szCs w:val="24"/>
          <w:lang w:val="es-ES"/>
        </w:rPr>
        <w:t>NT</w:t>
      </w:r>
    </w:p>
    <w:p w14:paraId="2DA1E71F" w14:textId="44DF21EE" w:rsidR="00F346AC" w:rsidRPr="0012113C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ab/>
        <w:t>Propulsion</w:t>
      </w:r>
      <w:r w:rsidRPr="0012113C">
        <w:rPr>
          <w:rFonts w:cs="Arial"/>
          <w:sz w:val="24"/>
          <w:szCs w:val="24"/>
          <w:lang w:val="es-ES"/>
        </w:rPr>
        <w:tab/>
      </w:r>
      <w:r w:rsidR="00F346AC" w:rsidRPr="0012113C">
        <w:rPr>
          <w:rFonts w:cs="Arial"/>
          <w:b/>
          <w:sz w:val="24"/>
          <w:szCs w:val="24"/>
          <w:lang w:val="es-ES"/>
        </w:rPr>
        <w:t>Diesel Electric</w:t>
      </w:r>
      <w:r w:rsidR="00E90BEF" w:rsidRPr="0012113C">
        <w:rPr>
          <w:rFonts w:cs="Arial"/>
          <w:b/>
          <w:sz w:val="24"/>
          <w:szCs w:val="24"/>
          <w:lang w:val="es-ES"/>
        </w:rPr>
        <w:t>a</w:t>
      </w:r>
    </w:p>
    <w:p w14:paraId="372C4E87" w14:textId="525E800C" w:rsidR="00F346AC" w:rsidRPr="0012113C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b/>
          <w:i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ab/>
      </w:r>
      <w:r w:rsidR="0043183D" w:rsidRPr="0012113C">
        <w:rPr>
          <w:rFonts w:cs="Arial"/>
          <w:sz w:val="24"/>
          <w:szCs w:val="24"/>
          <w:lang w:val="es-ES"/>
        </w:rPr>
        <w:t>Distintivo de llamada</w:t>
      </w:r>
      <w:r w:rsidRPr="0012113C">
        <w:rPr>
          <w:rFonts w:cs="Arial"/>
          <w:sz w:val="24"/>
          <w:szCs w:val="24"/>
          <w:lang w:val="es-ES"/>
        </w:rPr>
        <w:tab/>
      </w:r>
      <w:r w:rsidR="00F346AC" w:rsidRPr="0012113C">
        <w:rPr>
          <w:rFonts w:cs="Arial"/>
          <w:b/>
          <w:sz w:val="24"/>
          <w:szCs w:val="24"/>
          <w:lang w:val="es-ES"/>
        </w:rPr>
        <w:t>DBB</w:t>
      </w:r>
      <w:r w:rsidR="00353C71" w:rsidRPr="0012113C">
        <w:rPr>
          <w:rFonts w:cs="Arial"/>
          <w:b/>
          <w:sz w:val="24"/>
          <w:szCs w:val="24"/>
          <w:lang w:val="es-ES"/>
        </w:rPr>
        <w:t>T</w:t>
      </w:r>
    </w:p>
    <w:p w14:paraId="40403965" w14:textId="559501EA" w:rsidR="00353C71" w:rsidRPr="0012113C" w:rsidRDefault="00353C71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ab/>
        <w:t>IMO No.</w:t>
      </w:r>
      <w:r w:rsidRPr="0012113C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b/>
          <w:sz w:val="24"/>
          <w:szCs w:val="24"/>
          <w:lang w:val="es-ES"/>
        </w:rPr>
        <w:t>9274197</w:t>
      </w:r>
    </w:p>
    <w:p w14:paraId="1836D587" w14:textId="7B27D190" w:rsidR="00F346AC" w:rsidRPr="0012113C" w:rsidRDefault="002D6672" w:rsidP="007933E7">
      <w:pPr>
        <w:tabs>
          <w:tab w:val="left" w:pos="567"/>
          <w:tab w:val="left" w:pos="3119"/>
          <w:tab w:val="left" w:pos="5529"/>
        </w:tabs>
        <w:spacing w:before="240"/>
        <w:rPr>
          <w:rFonts w:cs="Arial"/>
          <w:b/>
          <w:i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>6.</w:t>
      </w:r>
      <w:r w:rsidRPr="0012113C">
        <w:rPr>
          <w:rFonts w:cs="Arial"/>
          <w:b/>
          <w:sz w:val="24"/>
          <w:szCs w:val="24"/>
          <w:lang w:val="es-ES"/>
        </w:rPr>
        <w:tab/>
      </w:r>
      <w:r w:rsidR="0043183D" w:rsidRPr="0012113C">
        <w:rPr>
          <w:rFonts w:cs="Arial"/>
          <w:sz w:val="24"/>
          <w:szCs w:val="24"/>
          <w:lang w:val="es-ES"/>
        </w:rPr>
        <w:t>Crew</w:t>
      </w:r>
      <w:r w:rsidR="0043183D" w:rsidRPr="0012113C">
        <w:rPr>
          <w:rFonts w:cs="Arial"/>
          <w:sz w:val="24"/>
          <w:szCs w:val="24"/>
          <w:lang w:val="es-ES"/>
        </w:rPr>
        <w:tab/>
        <w:t>Nombre capitán/a</w:t>
      </w:r>
    </w:p>
    <w:p w14:paraId="0AAA537E" w14:textId="359328EE" w:rsidR="00F346AC" w:rsidRPr="0012113C" w:rsidRDefault="00F346AC" w:rsidP="00C41C46">
      <w:pPr>
        <w:tabs>
          <w:tab w:val="left" w:pos="567"/>
          <w:tab w:val="left" w:pos="3119"/>
          <w:tab w:val="left" w:pos="5529"/>
        </w:tabs>
        <w:rPr>
          <w:rFonts w:cs="Arial"/>
          <w:b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ab/>
      </w:r>
      <w:r w:rsidR="00DC170D" w:rsidRPr="0012113C">
        <w:rPr>
          <w:rFonts w:cs="Arial"/>
          <w:sz w:val="24"/>
          <w:szCs w:val="24"/>
          <w:lang w:val="es-ES"/>
        </w:rPr>
        <w:t>Num. de tripulantes</w:t>
      </w:r>
      <w:r w:rsidR="002D6672" w:rsidRPr="0012113C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b/>
          <w:sz w:val="24"/>
          <w:szCs w:val="24"/>
          <w:lang w:val="es-ES"/>
        </w:rPr>
        <w:t xml:space="preserve">max. </w:t>
      </w:r>
      <w:r w:rsidR="00353C71" w:rsidRPr="0012113C">
        <w:rPr>
          <w:rFonts w:cs="Arial"/>
          <w:b/>
          <w:sz w:val="24"/>
          <w:szCs w:val="24"/>
          <w:lang w:val="es-ES"/>
        </w:rPr>
        <w:t>2</w:t>
      </w:r>
      <w:r w:rsidR="0012113C">
        <w:rPr>
          <w:rFonts w:cs="Arial"/>
          <w:b/>
          <w:sz w:val="24"/>
          <w:szCs w:val="24"/>
          <w:lang w:val="es-ES"/>
        </w:rPr>
        <w:t>4</w:t>
      </w:r>
    </w:p>
    <w:p w14:paraId="0F0C4BF3" w14:textId="072E6305" w:rsidR="00C22494" w:rsidRPr="0012113C" w:rsidRDefault="00F346AC" w:rsidP="00DC170D">
      <w:pPr>
        <w:tabs>
          <w:tab w:val="left" w:pos="567"/>
          <w:tab w:val="left" w:pos="3119"/>
          <w:tab w:val="left" w:pos="5529"/>
        </w:tabs>
        <w:spacing w:before="240"/>
        <w:ind w:left="570" w:hanging="570"/>
        <w:rPr>
          <w:rFonts w:cs="Arial"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>7.</w:t>
      </w:r>
      <w:r w:rsidRPr="0012113C">
        <w:rPr>
          <w:rFonts w:cs="Arial"/>
          <w:b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>Scientifi</w:t>
      </w:r>
      <w:r w:rsidR="00DC170D" w:rsidRPr="0012113C">
        <w:rPr>
          <w:rFonts w:cs="Arial"/>
          <w:sz w:val="24"/>
          <w:szCs w:val="24"/>
          <w:lang w:val="es-ES"/>
        </w:rPr>
        <w:t>c personnel:</w:t>
      </w:r>
      <w:r w:rsidR="00DC170D" w:rsidRPr="0012113C">
        <w:rPr>
          <w:rFonts w:cs="Arial"/>
          <w:sz w:val="24"/>
          <w:szCs w:val="24"/>
          <w:lang w:val="es-ES"/>
        </w:rPr>
        <w:tab/>
        <w:t xml:space="preserve">Nombre y dirección </w:t>
      </w:r>
      <w:r w:rsidR="00DC170D" w:rsidRPr="0012113C">
        <w:rPr>
          <w:rFonts w:cs="Arial"/>
          <w:sz w:val="24"/>
          <w:szCs w:val="24"/>
          <w:lang w:val="es-ES"/>
        </w:rPr>
        <w:br/>
        <w:t xml:space="preserve">                                      científico en cargo</w:t>
      </w:r>
      <w:r w:rsidR="002D6672" w:rsidRPr="0012113C">
        <w:rPr>
          <w:rFonts w:cs="Arial"/>
          <w:sz w:val="24"/>
          <w:szCs w:val="24"/>
          <w:lang w:val="es-ES"/>
        </w:rPr>
        <w:tab/>
      </w:r>
    </w:p>
    <w:p w14:paraId="5E75A46B" w14:textId="4A1497C5" w:rsidR="00F346AC" w:rsidRPr="0012113C" w:rsidRDefault="00C22494" w:rsidP="00CF7826">
      <w:pPr>
        <w:tabs>
          <w:tab w:val="left" w:pos="567"/>
          <w:tab w:val="left" w:pos="3119"/>
          <w:tab w:val="left" w:pos="5529"/>
        </w:tabs>
        <w:spacing w:line="288" w:lineRule="auto"/>
        <w:rPr>
          <w:rFonts w:cs="Arial"/>
          <w:b/>
          <w:i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ab/>
      </w:r>
      <w:r w:rsidR="00F346AC" w:rsidRPr="0012113C">
        <w:rPr>
          <w:rFonts w:cs="Arial"/>
          <w:sz w:val="24"/>
          <w:szCs w:val="24"/>
          <w:lang w:val="es-ES"/>
        </w:rPr>
        <w:tab/>
      </w:r>
    </w:p>
    <w:p w14:paraId="62318B3D" w14:textId="7CBC082C" w:rsidR="00CF7826" w:rsidRPr="0012113C" w:rsidRDefault="00CF7826" w:rsidP="00C41C46">
      <w:pPr>
        <w:tabs>
          <w:tab w:val="left" w:pos="426"/>
          <w:tab w:val="left" w:pos="3119"/>
          <w:tab w:val="left" w:pos="5529"/>
          <w:tab w:val="right" w:leader="underscore" w:pos="9072"/>
        </w:tabs>
        <w:rPr>
          <w:rFonts w:cs="Arial"/>
          <w:sz w:val="24"/>
          <w:szCs w:val="24"/>
          <w:lang w:val="pt-PT"/>
        </w:rPr>
      </w:pPr>
      <w:r w:rsidRPr="0012113C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ab/>
      </w:r>
      <w:r w:rsidR="00DC170D" w:rsidRPr="0012113C">
        <w:rPr>
          <w:rFonts w:cs="Arial"/>
          <w:sz w:val="24"/>
          <w:szCs w:val="24"/>
          <w:lang w:val="pt-PT"/>
        </w:rPr>
        <w:t>Teléfono</w:t>
      </w:r>
      <w:r w:rsidR="007933E7" w:rsidRPr="0012113C">
        <w:rPr>
          <w:rFonts w:cs="Arial"/>
          <w:sz w:val="24"/>
          <w:szCs w:val="24"/>
          <w:lang w:val="pt-PT"/>
        </w:rPr>
        <w:t>:</w:t>
      </w:r>
      <w:r w:rsidRPr="0012113C">
        <w:rPr>
          <w:rFonts w:cs="Arial"/>
          <w:sz w:val="24"/>
          <w:szCs w:val="24"/>
          <w:lang w:val="pt-PT"/>
        </w:rPr>
        <w:tab/>
        <w:t xml:space="preserve"> </w:t>
      </w:r>
    </w:p>
    <w:p w14:paraId="21B7925B" w14:textId="2A34F8DD" w:rsidR="00CF7826" w:rsidRPr="0012113C" w:rsidRDefault="00CF7826" w:rsidP="00C41C46">
      <w:pPr>
        <w:tabs>
          <w:tab w:val="left" w:pos="426"/>
          <w:tab w:val="left" w:pos="3119"/>
          <w:tab w:val="left" w:pos="5529"/>
          <w:tab w:val="right" w:leader="underscore" w:pos="9072"/>
        </w:tabs>
        <w:rPr>
          <w:rFonts w:cs="Arial"/>
          <w:b/>
          <w:i/>
          <w:sz w:val="24"/>
          <w:szCs w:val="24"/>
          <w:lang w:val="pt-PT"/>
        </w:rPr>
      </w:pPr>
      <w:r w:rsidRPr="0012113C">
        <w:rPr>
          <w:rFonts w:cs="Arial"/>
          <w:sz w:val="24"/>
          <w:szCs w:val="24"/>
          <w:lang w:val="pt-PT"/>
        </w:rPr>
        <w:tab/>
      </w:r>
      <w:r w:rsidRPr="0012113C">
        <w:rPr>
          <w:rFonts w:cs="Arial"/>
          <w:sz w:val="24"/>
          <w:szCs w:val="24"/>
          <w:lang w:val="pt-PT"/>
        </w:rPr>
        <w:tab/>
        <w:t>Fax</w:t>
      </w:r>
      <w:r w:rsidR="007933E7" w:rsidRPr="0012113C">
        <w:rPr>
          <w:rFonts w:cs="Arial"/>
          <w:sz w:val="24"/>
          <w:szCs w:val="24"/>
          <w:lang w:val="pt-PT"/>
        </w:rPr>
        <w:t>:</w:t>
      </w:r>
      <w:r w:rsidRPr="0012113C">
        <w:rPr>
          <w:rFonts w:cs="Arial"/>
          <w:sz w:val="24"/>
          <w:szCs w:val="24"/>
          <w:lang w:val="pt-PT"/>
        </w:rPr>
        <w:tab/>
      </w:r>
    </w:p>
    <w:p w14:paraId="1A7675D1" w14:textId="4D3C0988" w:rsidR="00CF7826" w:rsidRPr="0012113C" w:rsidRDefault="00CF7826" w:rsidP="00C41C46">
      <w:pPr>
        <w:tabs>
          <w:tab w:val="left" w:pos="426"/>
          <w:tab w:val="left" w:pos="3119"/>
          <w:tab w:val="left" w:pos="5529"/>
          <w:tab w:val="right" w:leader="underscore" w:pos="9072"/>
        </w:tabs>
        <w:rPr>
          <w:rFonts w:cs="Arial"/>
          <w:sz w:val="24"/>
          <w:szCs w:val="24"/>
          <w:lang w:val="pt-PT"/>
        </w:rPr>
      </w:pPr>
      <w:r w:rsidRPr="0012113C">
        <w:rPr>
          <w:rFonts w:cs="Arial"/>
          <w:sz w:val="24"/>
          <w:szCs w:val="24"/>
          <w:lang w:val="pt-PT"/>
        </w:rPr>
        <w:tab/>
      </w:r>
      <w:r w:rsidRPr="0012113C">
        <w:rPr>
          <w:rFonts w:cs="Arial"/>
          <w:sz w:val="24"/>
          <w:szCs w:val="24"/>
          <w:lang w:val="pt-PT"/>
        </w:rPr>
        <w:tab/>
        <w:t>Email</w:t>
      </w:r>
      <w:r w:rsidR="007933E7" w:rsidRPr="0012113C">
        <w:rPr>
          <w:rFonts w:cs="Arial"/>
          <w:sz w:val="24"/>
          <w:szCs w:val="24"/>
          <w:lang w:val="pt-PT"/>
        </w:rPr>
        <w:t>:</w:t>
      </w:r>
      <w:r w:rsidRPr="0012113C">
        <w:rPr>
          <w:rFonts w:cs="Arial"/>
          <w:sz w:val="24"/>
          <w:szCs w:val="24"/>
          <w:lang w:val="pt-PT"/>
        </w:rPr>
        <w:tab/>
      </w:r>
    </w:p>
    <w:p w14:paraId="4D9294B6" w14:textId="39A55733" w:rsidR="00F346AC" w:rsidRPr="0012113C" w:rsidRDefault="00F346AC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pt-PT"/>
        </w:rPr>
      </w:pPr>
      <w:r w:rsidRPr="0012113C">
        <w:rPr>
          <w:rFonts w:cs="Arial"/>
          <w:sz w:val="24"/>
          <w:szCs w:val="24"/>
          <w:lang w:val="pt-PT"/>
        </w:rPr>
        <w:tab/>
      </w:r>
      <w:r w:rsidRPr="0012113C">
        <w:rPr>
          <w:rFonts w:cs="Arial"/>
          <w:sz w:val="24"/>
          <w:szCs w:val="24"/>
          <w:lang w:val="pt-PT"/>
        </w:rPr>
        <w:tab/>
      </w:r>
      <w:r w:rsidR="00DC170D" w:rsidRPr="0012113C">
        <w:rPr>
          <w:rFonts w:cs="Arial"/>
          <w:sz w:val="24"/>
          <w:szCs w:val="24"/>
          <w:lang w:val="pt-PT"/>
        </w:rPr>
        <w:t>Num. científicos</w:t>
      </w:r>
      <w:r w:rsidR="002D6672" w:rsidRPr="0012113C">
        <w:rPr>
          <w:rFonts w:cs="Arial"/>
          <w:sz w:val="24"/>
          <w:szCs w:val="24"/>
          <w:lang w:val="pt-PT"/>
        </w:rPr>
        <w:tab/>
      </w:r>
      <w:r w:rsidRPr="0012113C">
        <w:rPr>
          <w:rFonts w:cs="Arial"/>
          <w:b/>
          <w:sz w:val="24"/>
          <w:szCs w:val="24"/>
          <w:lang w:val="pt-PT"/>
        </w:rPr>
        <w:t>max.</w:t>
      </w:r>
      <w:r w:rsidR="00222B8D" w:rsidRPr="0012113C">
        <w:rPr>
          <w:rFonts w:cs="Arial"/>
          <w:b/>
          <w:sz w:val="24"/>
          <w:szCs w:val="24"/>
          <w:lang w:val="pt-PT"/>
        </w:rPr>
        <w:t xml:space="preserve"> </w:t>
      </w:r>
      <w:r w:rsidR="00353C71" w:rsidRPr="0012113C">
        <w:rPr>
          <w:rFonts w:cs="Arial"/>
          <w:b/>
          <w:sz w:val="24"/>
          <w:szCs w:val="24"/>
          <w:lang w:val="pt-PT"/>
        </w:rPr>
        <w:t>2</w:t>
      </w:r>
      <w:r w:rsidR="0012113C">
        <w:rPr>
          <w:rFonts w:cs="Arial"/>
          <w:b/>
          <w:sz w:val="24"/>
          <w:szCs w:val="24"/>
          <w:lang w:val="pt-PT"/>
        </w:rPr>
        <w:t>2</w:t>
      </w:r>
    </w:p>
    <w:p w14:paraId="30D24FF9" w14:textId="77777777" w:rsidR="002370B9" w:rsidRPr="0012113C" w:rsidRDefault="002370B9">
      <w:pPr>
        <w:rPr>
          <w:rFonts w:cs="Arial"/>
          <w:b/>
          <w:sz w:val="24"/>
          <w:szCs w:val="24"/>
          <w:lang w:val="pt-PT"/>
        </w:rPr>
      </w:pPr>
      <w:r w:rsidRPr="0012113C">
        <w:rPr>
          <w:rFonts w:cs="Arial"/>
          <w:b/>
          <w:sz w:val="24"/>
          <w:szCs w:val="24"/>
          <w:lang w:val="pt-PT"/>
        </w:rPr>
        <w:br w:type="page"/>
      </w:r>
    </w:p>
    <w:p w14:paraId="03682958" w14:textId="2C74BFC7" w:rsidR="00847941" w:rsidRPr="0012113C" w:rsidRDefault="00F346AC" w:rsidP="00DE18ED">
      <w:pPr>
        <w:tabs>
          <w:tab w:val="left" w:pos="567"/>
        </w:tabs>
        <w:spacing w:line="288" w:lineRule="auto"/>
        <w:ind w:left="567" w:hanging="567"/>
        <w:rPr>
          <w:rFonts w:cs="Arial"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lastRenderedPageBreak/>
        <w:t>8.</w:t>
      </w:r>
      <w:r w:rsidRPr="0012113C">
        <w:rPr>
          <w:rFonts w:cs="Arial"/>
          <w:b/>
          <w:sz w:val="24"/>
          <w:szCs w:val="24"/>
          <w:lang w:val="es-ES"/>
        </w:rPr>
        <w:tab/>
      </w:r>
      <w:r w:rsidR="00DE18ED" w:rsidRPr="0012113C">
        <w:rPr>
          <w:rFonts w:cs="Arial"/>
          <w:sz w:val="24"/>
          <w:szCs w:val="24"/>
          <w:lang w:val="es-ES"/>
        </w:rPr>
        <w:t>Áreas geográficas donde operará el buque (con referencia en latitud y longitud)</w:t>
      </w:r>
      <w:r w:rsidR="009E45A1" w:rsidRPr="0012113C">
        <w:rPr>
          <w:rFonts w:cs="Arial"/>
          <w:sz w:val="24"/>
          <w:szCs w:val="24"/>
          <w:lang w:val="es-ES"/>
        </w:rPr>
        <w:t>:</w:t>
      </w:r>
    </w:p>
    <w:p w14:paraId="4E06D15C" w14:textId="23BAB31C" w:rsidR="005B56F2" w:rsidRPr="0012113C" w:rsidRDefault="005B56F2" w:rsidP="00E75810">
      <w:pPr>
        <w:spacing w:before="160" w:line="288" w:lineRule="auto"/>
        <w:ind w:left="567"/>
        <w:rPr>
          <w:rFonts w:cs="Arial"/>
          <w:b/>
          <w:sz w:val="24"/>
          <w:szCs w:val="24"/>
          <w:lang w:val="es-ES"/>
        </w:rPr>
      </w:pPr>
    </w:p>
    <w:p w14:paraId="769A9FB1" w14:textId="6B96B4EA" w:rsidR="00F346AC" w:rsidRPr="0012113C" w:rsidRDefault="00F346AC" w:rsidP="00E75810">
      <w:pPr>
        <w:tabs>
          <w:tab w:val="left" w:pos="567"/>
        </w:tabs>
        <w:spacing w:before="240" w:line="288" w:lineRule="auto"/>
        <w:rPr>
          <w:rFonts w:cs="Arial"/>
          <w:b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>9.</w:t>
      </w:r>
      <w:r w:rsidRPr="0012113C">
        <w:rPr>
          <w:rFonts w:cs="Arial"/>
          <w:b/>
          <w:sz w:val="24"/>
          <w:szCs w:val="24"/>
          <w:lang w:val="es-ES"/>
        </w:rPr>
        <w:tab/>
      </w:r>
      <w:r w:rsidR="00DE18ED" w:rsidRPr="0012113C">
        <w:rPr>
          <w:rFonts w:cs="Arial"/>
          <w:sz w:val="24"/>
          <w:szCs w:val="24"/>
          <w:lang w:val="es-ES"/>
        </w:rPr>
        <w:t>Breve descripción de la finalidad de la campaña</w:t>
      </w:r>
      <w:r w:rsidR="009E45A1" w:rsidRPr="0012113C">
        <w:rPr>
          <w:rFonts w:cs="Arial"/>
          <w:sz w:val="24"/>
          <w:szCs w:val="24"/>
          <w:lang w:val="es-ES"/>
        </w:rPr>
        <w:t>:</w:t>
      </w:r>
    </w:p>
    <w:p w14:paraId="41FF094B" w14:textId="77777777" w:rsidR="00E75810" w:rsidRPr="0012113C" w:rsidRDefault="00E75810" w:rsidP="00E75810">
      <w:pPr>
        <w:spacing w:before="160" w:line="288" w:lineRule="auto"/>
        <w:ind w:left="567"/>
        <w:rPr>
          <w:rFonts w:cs="Arial"/>
          <w:b/>
          <w:sz w:val="24"/>
          <w:szCs w:val="24"/>
          <w:lang w:val="es-ES"/>
        </w:rPr>
      </w:pPr>
    </w:p>
    <w:p w14:paraId="3F577DF5" w14:textId="0FA2C4D5" w:rsidR="00F346AC" w:rsidRPr="0012113C" w:rsidRDefault="00F346AC" w:rsidP="00E75810">
      <w:pPr>
        <w:tabs>
          <w:tab w:val="left" w:pos="567"/>
        </w:tabs>
        <w:spacing w:before="240" w:line="288" w:lineRule="auto"/>
        <w:rPr>
          <w:rFonts w:cs="Arial"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>10.</w:t>
      </w:r>
      <w:r w:rsidRPr="0012113C">
        <w:rPr>
          <w:rFonts w:cs="Arial"/>
          <w:b/>
          <w:sz w:val="24"/>
          <w:szCs w:val="24"/>
          <w:lang w:val="es-ES"/>
        </w:rPr>
        <w:tab/>
      </w:r>
      <w:r w:rsidR="00DE18ED" w:rsidRPr="0012113C">
        <w:rPr>
          <w:rFonts w:cs="Arial"/>
          <w:sz w:val="24"/>
          <w:szCs w:val="24"/>
          <w:lang w:val="es-ES"/>
        </w:rPr>
        <w:t>Puertos de escala y fechas</w:t>
      </w:r>
      <w:r w:rsidR="009E45A1" w:rsidRPr="0012113C">
        <w:rPr>
          <w:rFonts w:cs="Arial"/>
          <w:sz w:val="24"/>
          <w:szCs w:val="24"/>
          <w:lang w:val="es-ES"/>
        </w:rPr>
        <w:t>:</w:t>
      </w:r>
    </w:p>
    <w:p w14:paraId="701469DF" w14:textId="77777777" w:rsidR="00E75810" w:rsidRPr="0012113C" w:rsidRDefault="00E75810" w:rsidP="00E75810">
      <w:pPr>
        <w:spacing w:before="160" w:line="288" w:lineRule="auto"/>
        <w:ind w:left="567"/>
        <w:rPr>
          <w:rFonts w:cs="Arial"/>
          <w:b/>
          <w:sz w:val="24"/>
          <w:szCs w:val="24"/>
          <w:lang w:val="es-ES"/>
        </w:rPr>
      </w:pPr>
    </w:p>
    <w:p w14:paraId="6BDC5868" w14:textId="4E9C7743" w:rsidR="00C41C46" w:rsidRPr="0012113C" w:rsidRDefault="00F346AC" w:rsidP="00E75810">
      <w:pPr>
        <w:tabs>
          <w:tab w:val="left" w:pos="567"/>
        </w:tabs>
        <w:spacing w:before="240" w:line="288" w:lineRule="auto"/>
        <w:rPr>
          <w:rFonts w:cs="Arial"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>11.</w:t>
      </w:r>
      <w:r w:rsidRPr="0012113C">
        <w:rPr>
          <w:rFonts w:cs="Arial"/>
          <w:b/>
          <w:sz w:val="24"/>
          <w:szCs w:val="24"/>
          <w:lang w:val="es-ES"/>
        </w:rPr>
        <w:tab/>
      </w:r>
      <w:r w:rsidR="00DE18ED" w:rsidRPr="0012113C">
        <w:rPr>
          <w:rFonts w:cs="Arial"/>
          <w:sz w:val="24"/>
          <w:szCs w:val="24"/>
          <w:lang w:val="es-ES"/>
        </w:rPr>
        <w:t>Requerimientos logísticos especiales en los puertos de escala</w:t>
      </w:r>
      <w:r w:rsidR="009E45A1" w:rsidRPr="0012113C">
        <w:rPr>
          <w:rFonts w:cs="Arial"/>
          <w:sz w:val="24"/>
          <w:szCs w:val="24"/>
          <w:lang w:val="es-ES"/>
        </w:rPr>
        <w:t>:</w:t>
      </w:r>
    </w:p>
    <w:p w14:paraId="41F0CC64" w14:textId="05747152" w:rsidR="00DE18ED" w:rsidRPr="0012113C" w:rsidRDefault="00DE18ED" w:rsidP="00E75810">
      <w:pPr>
        <w:spacing w:before="160" w:line="288" w:lineRule="auto"/>
        <w:ind w:left="567"/>
        <w:rPr>
          <w:rFonts w:cs="Arial"/>
          <w:b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>Cambio de tripulación, carga / descarga de equipos, logística, bunkering</w:t>
      </w:r>
    </w:p>
    <w:p w14:paraId="0A3FD624" w14:textId="419F8D34" w:rsidR="00F346AC" w:rsidRDefault="00002DDF" w:rsidP="00E75810">
      <w:pPr>
        <w:tabs>
          <w:tab w:val="left" w:pos="567"/>
        </w:tabs>
        <w:spacing w:line="288" w:lineRule="auto"/>
        <w:rPr>
          <w:rFonts w:cs="Arial"/>
          <w:b/>
          <w:sz w:val="28"/>
          <w:szCs w:val="28"/>
          <w:lang w:val="es-ES"/>
        </w:rPr>
      </w:pPr>
      <w:r w:rsidRPr="0012113C">
        <w:rPr>
          <w:rFonts w:cs="Arial"/>
          <w:sz w:val="24"/>
          <w:szCs w:val="24"/>
          <w:lang w:val="es-ES"/>
        </w:rPr>
        <w:br w:type="page"/>
      </w:r>
      <w:r w:rsidR="00E75810" w:rsidRPr="0012113C">
        <w:rPr>
          <w:rFonts w:cs="Arial"/>
          <w:b/>
          <w:sz w:val="28"/>
          <w:szCs w:val="28"/>
          <w:u w:val="single"/>
          <w:lang w:val="es-ES"/>
        </w:rPr>
        <w:lastRenderedPageBreak/>
        <w:t>Part</w:t>
      </w:r>
      <w:r w:rsidR="009E45A1" w:rsidRPr="0012113C">
        <w:rPr>
          <w:rFonts w:cs="Arial"/>
          <w:b/>
          <w:sz w:val="28"/>
          <w:szCs w:val="28"/>
          <w:u w:val="single"/>
          <w:lang w:val="es-ES"/>
        </w:rPr>
        <w:t>e</w:t>
      </w:r>
      <w:r w:rsidR="00E75810" w:rsidRPr="0012113C">
        <w:rPr>
          <w:rFonts w:cs="Arial"/>
          <w:b/>
          <w:sz w:val="28"/>
          <w:szCs w:val="28"/>
          <w:u w:val="single"/>
          <w:lang w:val="es-ES"/>
        </w:rPr>
        <w:t xml:space="preserve"> B</w:t>
      </w:r>
      <w:r w:rsidR="00E75810" w:rsidRPr="0012113C">
        <w:rPr>
          <w:rFonts w:cs="Arial"/>
          <w:b/>
          <w:sz w:val="28"/>
          <w:szCs w:val="28"/>
          <w:lang w:val="es-ES"/>
        </w:rPr>
        <w:t xml:space="preserve">: </w:t>
      </w:r>
      <w:r w:rsidR="00F346AC" w:rsidRPr="0012113C">
        <w:rPr>
          <w:rFonts w:cs="Arial"/>
          <w:b/>
          <w:sz w:val="28"/>
          <w:szCs w:val="28"/>
          <w:lang w:val="es-ES"/>
        </w:rPr>
        <w:t>D</w:t>
      </w:r>
      <w:r w:rsidR="0038707E" w:rsidRPr="0012113C">
        <w:rPr>
          <w:rFonts w:cs="Arial"/>
          <w:b/>
          <w:sz w:val="28"/>
          <w:szCs w:val="28"/>
          <w:lang w:val="es-ES"/>
        </w:rPr>
        <w:t>ETALLES</w:t>
      </w:r>
    </w:p>
    <w:p w14:paraId="20F8E287" w14:textId="77777777" w:rsidR="0012113C" w:rsidRPr="0012113C" w:rsidRDefault="0012113C" w:rsidP="00E75810">
      <w:pPr>
        <w:tabs>
          <w:tab w:val="left" w:pos="567"/>
        </w:tabs>
        <w:spacing w:line="288" w:lineRule="auto"/>
        <w:rPr>
          <w:rFonts w:cs="Arial"/>
          <w:b/>
          <w:sz w:val="28"/>
          <w:szCs w:val="28"/>
          <w:lang w:val="es-ES"/>
        </w:rPr>
      </w:pPr>
    </w:p>
    <w:p w14:paraId="4A85F791" w14:textId="77777777" w:rsidR="0038707E" w:rsidRPr="0012113C" w:rsidRDefault="0038707E" w:rsidP="0038707E">
      <w:pPr>
        <w:tabs>
          <w:tab w:val="left" w:pos="567"/>
          <w:tab w:val="left" w:pos="3119"/>
          <w:tab w:val="left" w:pos="5529"/>
        </w:tabs>
        <w:spacing w:line="288" w:lineRule="auto"/>
        <w:rPr>
          <w:rFonts w:cs="Arial"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>1.</w:t>
      </w:r>
      <w:r w:rsidRPr="0012113C">
        <w:rPr>
          <w:rFonts w:cs="Arial"/>
          <w:b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>Nombre del buque de investigación:</w:t>
      </w:r>
      <w:r w:rsidRPr="0012113C">
        <w:rPr>
          <w:rFonts w:cs="Arial"/>
          <w:b/>
          <w:i/>
          <w:sz w:val="24"/>
          <w:szCs w:val="24"/>
          <w:lang w:val="es-ES"/>
        </w:rPr>
        <w:t xml:space="preserve"> </w:t>
      </w:r>
      <w:r w:rsidRPr="0012113C">
        <w:rPr>
          <w:rFonts w:cs="Arial"/>
          <w:b/>
          <w:sz w:val="24"/>
          <w:szCs w:val="24"/>
          <w:lang w:val="es-ES"/>
        </w:rPr>
        <w:t>R.V. MARIA S. MERIAN</w:t>
      </w:r>
      <w:r w:rsidRPr="0012113C">
        <w:rPr>
          <w:rFonts w:cs="Arial"/>
          <w:sz w:val="24"/>
          <w:szCs w:val="24"/>
          <w:lang w:val="es-ES"/>
        </w:rPr>
        <w:t xml:space="preserve"> </w:t>
      </w:r>
    </w:p>
    <w:p w14:paraId="1077542A" w14:textId="77777777" w:rsidR="0038707E" w:rsidRPr="0012113C" w:rsidRDefault="0038707E" w:rsidP="0038707E">
      <w:pPr>
        <w:tabs>
          <w:tab w:val="left" w:pos="567"/>
          <w:tab w:val="left" w:pos="3119"/>
          <w:tab w:val="left" w:pos="5529"/>
        </w:tabs>
        <w:spacing w:line="288" w:lineRule="auto"/>
        <w:ind w:left="567"/>
        <w:rPr>
          <w:rFonts w:cs="Arial"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 xml:space="preserve">Num. de </w:t>
      </w:r>
      <w:proofErr w:type="gramStart"/>
      <w:r w:rsidRPr="0012113C">
        <w:rPr>
          <w:rFonts w:cs="Arial"/>
          <w:sz w:val="24"/>
          <w:szCs w:val="24"/>
          <w:lang w:val="es-ES"/>
        </w:rPr>
        <w:t xml:space="preserve">campaña  </w:t>
      </w:r>
      <w:r w:rsidRPr="0012113C">
        <w:rPr>
          <w:rFonts w:cs="Arial"/>
          <w:b/>
          <w:sz w:val="24"/>
          <w:szCs w:val="24"/>
          <w:lang w:val="es-ES"/>
        </w:rPr>
        <w:t>MSM</w:t>
      </w:r>
      <w:proofErr w:type="gramEnd"/>
      <w:r w:rsidRPr="0012113C">
        <w:rPr>
          <w:rFonts w:cs="Arial"/>
          <w:b/>
          <w:sz w:val="24"/>
          <w:szCs w:val="24"/>
          <w:lang w:val="es-ES"/>
        </w:rPr>
        <w:t xml:space="preserve"> </w:t>
      </w:r>
    </w:p>
    <w:p w14:paraId="4CE4849B" w14:textId="77777777" w:rsidR="0038707E" w:rsidRPr="0012113C" w:rsidRDefault="0038707E" w:rsidP="0038707E">
      <w:pPr>
        <w:tabs>
          <w:tab w:val="left" w:pos="567"/>
          <w:tab w:val="right" w:pos="2835"/>
          <w:tab w:val="left" w:pos="3119"/>
          <w:tab w:val="left" w:pos="5529"/>
        </w:tabs>
        <w:spacing w:before="200" w:line="288" w:lineRule="auto"/>
        <w:rPr>
          <w:rFonts w:cs="Arial"/>
          <w:b/>
          <w:i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>2.</w:t>
      </w:r>
      <w:r w:rsidRPr="0012113C">
        <w:rPr>
          <w:rFonts w:cs="Arial"/>
          <w:b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 xml:space="preserve">Fechas de la </w:t>
      </w:r>
      <w:proofErr w:type="gramStart"/>
      <w:r w:rsidRPr="0012113C">
        <w:rPr>
          <w:rFonts w:cs="Arial"/>
          <w:sz w:val="24"/>
          <w:szCs w:val="24"/>
          <w:lang w:val="es-ES"/>
        </w:rPr>
        <w:t xml:space="preserve">expedición  </w:t>
      </w:r>
      <w:r w:rsidRPr="0012113C">
        <w:rPr>
          <w:rFonts w:cs="Arial"/>
          <w:b/>
          <w:sz w:val="24"/>
          <w:szCs w:val="24"/>
          <w:lang w:val="es-ES"/>
        </w:rPr>
        <w:t>desde</w:t>
      </w:r>
      <w:proofErr w:type="gramEnd"/>
      <w:r w:rsidRPr="0012113C">
        <w:rPr>
          <w:rFonts w:cs="Arial"/>
          <w:b/>
          <w:sz w:val="24"/>
          <w:szCs w:val="24"/>
          <w:lang w:val="es-ES"/>
        </w:rPr>
        <w:t xml:space="preserve"> </w:t>
      </w:r>
    </w:p>
    <w:p w14:paraId="75C014BC" w14:textId="267CE979" w:rsidR="0038707E" w:rsidRPr="0012113C" w:rsidRDefault="0038707E" w:rsidP="0038707E">
      <w:pPr>
        <w:tabs>
          <w:tab w:val="left" w:pos="567"/>
          <w:tab w:val="right" w:pos="2835"/>
          <w:tab w:val="left" w:pos="3119"/>
          <w:tab w:val="left" w:pos="5529"/>
        </w:tabs>
        <w:spacing w:line="288" w:lineRule="auto"/>
        <w:rPr>
          <w:rFonts w:cs="Arial"/>
          <w:b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ab/>
      </w:r>
      <w:r w:rsidR="0012113C">
        <w:rPr>
          <w:rFonts w:cs="Arial"/>
          <w:sz w:val="24"/>
          <w:szCs w:val="24"/>
          <w:lang w:val="es-ES"/>
        </w:rPr>
        <w:t xml:space="preserve">   </w:t>
      </w:r>
      <w:r w:rsidRPr="0012113C">
        <w:rPr>
          <w:rFonts w:cs="Arial"/>
          <w:b/>
          <w:sz w:val="24"/>
          <w:szCs w:val="24"/>
          <w:lang w:val="es-ES"/>
        </w:rPr>
        <w:t xml:space="preserve">hasta </w:t>
      </w:r>
    </w:p>
    <w:p w14:paraId="3B02BEAC" w14:textId="6BFE1B2B" w:rsidR="00F346AC" w:rsidRPr="0012113C" w:rsidRDefault="00F346AC" w:rsidP="00E75810">
      <w:pPr>
        <w:tabs>
          <w:tab w:val="left" w:pos="567"/>
          <w:tab w:val="left" w:pos="3119"/>
          <w:tab w:val="left" w:pos="5529"/>
        </w:tabs>
        <w:spacing w:before="240" w:line="288" w:lineRule="auto"/>
        <w:rPr>
          <w:rFonts w:cs="Arial"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>3.</w:t>
      </w:r>
      <w:r w:rsidRPr="0012113C">
        <w:rPr>
          <w:rFonts w:cs="Arial"/>
          <w:sz w:val="24"/>
          <w:szCs w:val="24"/>
          <w:lang w:val="es-ES"/>
        </w:rPr>
        <w:tab/>
      </w:r>
      <w:r w:rsidR="0038707E" w:rsidRPr="0012113C">
        <w:rPr>
          <w:rFonts w:cs="Arial"/>
          <w:sz w:val="24"/>
          <w:szCs w:val="24"/>
          <w:lang w:val="es-ES"/>
        </w:rPr>
        <w:t xml:space="preserve">Finalidad de la investigación y métodos operativos </w:t>
      </w:r>
      <w:r w:rsidR="009E45A1" w:rsidRPr="0012113C">
        <w:rPr>
          <w:rFonts w:cs="Arial"/>
          <w:sz w:val="24"/>
          <w:szCs w:val="24"/>
          <w:lang w:val="es-ES"/>
        </w:rPr>
        <w:t>generals:</w:t>
      </w:r>
    </w:p>
    <w:p w14:paraId="7359904B" w14:textId="77777777" w:rsidR="00F346AC" w:rsidRPr="0012113C" w:rsidRDefault="00F346AC" w:rsidP="00AC5772">
      <w:pPr>
        <w:tabs>
          <w:tab w:val="left" w:pos="567"/>
          <w:tab w:val="left" w:pos="3119"/>
          <w:tab w:val="left" w:pos="5529"/>
        </w:tabs>
        <w:spacing w:before="160" w:line="288" w:lineRule="auto"/>
        <w:ind w:left="567"/>
        <w:rPr>
          <w:rFonts w:cs="Arial"/>
          <w:b/>
          <w:sz w:val="24"/>
          <w:szCs w:val="24"/>
          <w:lang w:val="es-ES"/>
        </w:rPr>
      </w:pPr>
    </w:p>
    <w:p w14:paraId="4E0175D8" w14:textId="0F73240E" w:rsidR="00F346AC" w:rsidRPr="0012113C" w:rsidRDefault="00F346AC" w:rsidP="00445793">
      <w:pPr>
        <w:tabs>
          <w:tab w:val="left" w:pos="567"/>
          <w:tab w:val="left" w:pos="3119"/>
          <w:tab w:val="left" w:pos="5529"/>
        </w:tabs>
        <w:spacing w:before="240"/>
        <w:ind w:left="567" w:hanging="567"/>
        <w:jc w:val="both"/>
        <w:rPr>
          <w:rFonts w:cs="Arial"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>4.</w:t>
      </w:r>
      <w:r w:rsidRPr="0012113C">
        <w:rPr>
          <w:rFonts w:cs="Arial"/>
          <w:b/>
          <w:sz w:val="24"/>
          <w:szCs w:val="24"/>
          <w:lang w:val="es-ES"/>
        </w:rPr>
        <w:tab/>
      </w:r>
      <w:r w:rsidR="0038707E" w:rsidRPr="0012113C">
        <w:rPr>
          <w:rFonts w:cs="Arial"/>
          <w:sz w:val="24"/>
          <w:szCs w:val="24"/>
          <w:lang w:val="es-ES"/>
        </w:rPr>
        <w:t>Adjuntar una carta de navegación (en una escala adecuada</w:t>
      </w:r>
      <w:r w:rsidRPr="0012113C">
        <w:rPr>
          <w:rFonts w:cs="Arial"/>
          <w:sz w:val="24"/>
          <w:szCs w:val="24"/>
          <w:lang w:val="es-ES"/>
        </w:rPr>
        <w:t xml:space="preserve">) </w:t>
      </w:r>
      <w:r w:rsidR="0038707E" w:rsidRPr="0012113C">
        <w:rPr>
          <w:rFonts w:cs="Arial"/>
          <w:sz w:val="24"/>
          <w:szCs w:val="24"/>
          <w:lang w:val="es-ES"/>
        </w:rPr>
        <w:t>de las áreas geográficas dónde se llevará a cabo la investigación, ubicación de las estaciones, trayectoria de la expedición, ubicación del equipo amarrado / del fondo marino.</w:t>
      </w:r>
    </w:p>
    <w:p w14:paraId="0E737569" w14:textId="77777777" w:rsidR="0012113C" w:rsidRDefault="009E45A1" w:rsidP="009E45A1">
      <w:pPr>
        <w:tabs>
          <w:tab w:val="left" w:pos="567"/>
          <w:tab w:val="left" w:pos="3119"/>
          <w:tab w:val="left" w:pos="5529"/>
        </w:tabs>
        <w:spacing w:before="160" w:line="288" w:lineRule="auto"/>
        <w:ind w:left="567"/>
        <w:rPr>
          <w:rFonts w:cs="Arial"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 xml:space="preserve">- </w:t>
      </w:r>
      <w:r w:rsidR="0038707E" w:rsidRPr="0012113C">
        <w:rPr>
          <w:rFonts w:cs="Arial"/>
          <w:sz w:val="24"/>
          <w:szCs w:val="24"/>
          <w:lang w:val="es-ES"/>
        </w:rPr>
        <w:t>Fecha estimada de la primera entrada en la EEZ del estado costero:</w:t>
      </w:r>
      <w:r w:rsidRPr="0012113C">
        <w:rPr>
          <w:rFonts w:cs="Arial"/>
          <w:sz w:val="24"/>
          <w:szCs w:val="24"/>
          <w:lang w:val="es-ES"/>
        </w:rPr>
        <w:br/>
        <w:t xml:space="preserve">- </w:t>
      </w:r>
      <w:r w:rsidR="0038707E" w:rsidRPr="0012113C">
        <w:rPr>
          <w:rFonts w:cs="Arial"/>
          <w:sz w:val="24"/>
          <w:szCs w:val="24"/>
          <w:lang w:val="es-ES"/>
        </w:rPr>
        <w:t xml:space="preserve">Fecha estimada de la </w:t>
      </w:r>
      <w:r w:rsidRPr="0012113C">
        <w:rPr>
          <w:rFonts w:cs="Arial"/>
          <w:sz w:val="24"/>
          <w:szCs w:val="24"/>
          <w:lang w:val="es-ES"/>
        </w:rPr>
        <w:t xml:space="preserve">última </w:t>
      </w:r>
      <w:r w:rsidR="0038707E" w:rsidRPr="0012113C">
        <w:rPr>
          <w:rFonts w:cs="Arial"/>
          <w:sz w:val="24"/>
          <w:szCs w:val="24"/>
          <w:lang w:val="es-ES"/>
        </w:rPr>
        <w:t>salida en la EEZ del estado costero:</w:t>
      </w:r>
      <w:r w:rsidRPr="0012113C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br/>
        <w:t>- Entradas multiples de la ZEE durante la campaña de investigación?</w:t>
      </w:r>
    </w:p>
    <w:p w14:paraId="0938F4CD" w14:textId="7120B2AC" w:rsidR="002F57C4" w:rsidRPr="0012113C" w:rsidRDefault="009E45A1" w:rsidP="009E45A1">
      <w:pPr>
        <w:tabs>
          <w:tab w:val="left" w:pos="567"/>
          <w:tab w:val="left" w:pos="3119"/>
          <w:tab w:val="left" w:pos="5529"/>
        </w:tabs>
        <w:spacing w:before="160" w:line="288" w:lineRule="auto"/>
        <w:ind w:left="567"/>
        <w:rPr>
          <w:rFonts w:cs="Arial"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>SI/NO</w:t>
      </w:r>
    </w:p>
    <w:p w14:paraId="7D9926F9" w14:textId="7F85420C" w:rsidR="00034C0B" w:rsidRPr="0012113C" w:rsidRDefault="00F346AC" w:rsidP="00E7208A">
      <w:pPr>
        <w:tabs>
          <w:tab w:val="left" w:pos="567"/>
          <w:tab w:val="left" w:pos="3119"/>
          <w:tab w:val="left" w:pos="5529"/>
        </w:tabs>
        <w:spacing w:before="200" w:after="180"/>
        <w:ind w:left="567" w:hanging="567"/>
        <w:jc w:val="both"/>
        <w:rPr>
          <w:rFonts w:cs="Arial"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>5.</w:t>
      </w:r>
      <w:r w:rsidRPr="0012113C">
        <w:rPr>
          <w:rFonts w:cs="Arial"/>
          <w:b/>
          <w:sz w:val="24"/>
          <w:szCs w:val="24"/>
          <w:lang w:val="es-ES"/>
        </w:rPr>
        <w:tab/>
      </w:r>
      <w:r w:rsidR="00034C0B" w:rsidRPr="0012113C">
        <w:rPr>
          <w:rFonts w:cs="Arial"/>
          <w:sz w:val="24"/>
          <w:szCs w:val="24"/>
          <w:lang w:val="es-ES"/>
        </w:rPr>
        <w:t>T</w:t>
      </w:r>
      <w:r w:rsidR="00E7208A" w:rsidRPr="0012113C">
        <w:rPr>
          <w:rFonts w:cs="Arial"/>
          <w:sz w:val="24"/>
          <w:szCs w:val="24"/>
          <w:lang w:val="es-ES"/>
        </w:rPr>
        <w:t>ipos de muestras necesarias</w:t>
      </w:r>
      <w:r w:rsidR="00034C0B" w:rsidRPr="0012113C">
        <w:rPr>
          <w:rFonts w:cs="Arial"/>
          <w:sz w:val="24"/>
          <w:szCs w:val="24"/>
          <w:lang w:val="es-ES"/>
        </w:rPr>
        <w:t xml:space="preserve"> (</w:t>
      </w:r>
      <w:r w:rsidRPr="0012113C">
        <w:rPr>
          <w:rFonts w:cs="Arial"/>
          <w:sz w:val="24"/>
          <w:szCs w:val="24"/>
          <w:lang w:val="es-ES"/>
        </w:rPr>
        <w:t>e.g.</w:t>
      </w:r>
      <w:r w:rsidR="00034C0B" w:rsidRPr="0012113C">
        <w:rPr>
          <w:rFonts w:cs="Arial"/>
          <w:sz w:val="24"/>
          <w:szCs w:val="24"/>
          <w:lang w:val="es-ES"/>
        </w:rPr>
        <w:t>,</w:t>
      </w:r>
      <w:r w:rsidRPr="0012113C">
        <w:rPr>
          <w:rFonts w:cs="Arial"/>
          <w:sz w:val="24"/>
          <w:szCs w:val="24"/>
          <w:lang w:val="es-ES"/>
        </w:rPr>
        <w:t xml:space="preserve"> </w:t>
      </w:r>
      <w:r w:rsidR="00E7208A" w:rsidRPr="0012113C">
        <w:rPr>
          <w:rFonts w:cs="Arial"/>
          <w:sz w:val="24"/>
          <w:szCs w:val="24"/>
          <w:lang w:val="es-ES"/>
        </w:rPr>
        <w:t>geológicas / agua / plancton / peces / radioactividad / isótopos) y</w:t>
      </w:r>
      <w:r w:rsidR="00034C0B" w:rsidRPr="0012113C">
        <w:rPr>
          <w:rFonts w:cs="Arial"/>
          <w:sz w:val="24"/>
          <w:szCs w:val="24"/>
          <w:lang w:val="es-ES"/>
        </w:rPr>
        <w:t xml:space="preserve"> (</w:t>
      </w:r>
      <w:r w:rsidR="00034C0B" w:rsidRPr="0012113C">
        <w:rPr>
          <w:rFonts w:cs="Arial"/>
          <w:b/>
          <w:sz w:val="24"/>
          <w:szCs w:val="24"/>
          <w:lang w:val="es-ES"/>
        </w:rPr>
        <w:t>b</w:t>
      </w:r>
      <w:r w:rsidR="00034C0B" w:rsidRPr="0012113C">
        <w:rPr>
          <w:rFonts w:cs="Arial"/>
          <w:sz w:val="24"/>
          <w:szCs w:val="24"/>
          <w:lang w:val="es-ES"/>
        </w:rPr>
        <w:t xml:space="preserve">) </w:t>
      </w:r>
      <w:r w:rsidR="00E7208A" w:rsidRPr="0012113C">
        <w:rPr>
          <w:rFonts w:cs="Arial"/>
          <w:sz w:val="24"/>
          <w:szCs w:val="24"/>
          <w:lang w:val="es-ES"/>
        </w:rPr>
        <w:t>métodos que se emplearán para la toma de muestras (incluyendo el dragado / perforación</w:t>
      </w:r>
      <w:r w:rsidR="00907F42" w:rsidRPr="0012113C">
        <w:rPr>
          <w:rFonts w:cs="Arial"/>
          <w:sz w:val="24"/>
          <w:szCs w:val="24"/>
          <w:lang w:val="es-ES"/>
        </w:rPr>
        <w:t xml:space="preserve"> </w:t>
      </w:r>
      <w:r w:rsidR="00286120" w:rsidRPr="0012113C">
        <w:rPr>
          <w:rFonts w:cs="Arial"/>
          <w:sz w:val="24"/>
          <w:szCs w:val="24"/>
          <w:lang w:val="es-ES"/>
        </w:rPr>
        <w:t xml:space="preserve">/ </w:t>
      </w:r>
      <w:r w:rsidR="00E7208A" w:rsidRPr="0012113C">
        <w:rPr>
          <w:rFonts w:cs="Arial"/>
          <w:sz w:val="24"/>
          <w:szCs w:val="24"/>
          <w:lang w:val="es-ES"/>
        </w:rPr>
        <w:t xml:space="preserve">pesca </w:t>
      </w:r>
      <w:r w:rsidR="00286120" w:rsidRPr="0012113C">
        <w:rPr>
          <w:rFonts w:cs="Arial"/>
          <w:sz w:val="24"/>
          <w:szCs w:val="24"/>
          <w:lang w:val="es-ES"/>
        </w:rPr>
        <w:t>etc.</w:t>
      </w:r>
      <w:r w:rsidR="00034C0B" w:rsidRPr="0012113C">
        <w:rPr>
          <w:rFonts w:cs="Arial"/>
          <w:sz w:val="24"/>
          <w:szCs w:val="24"/>
          <w:lang w:val="es-ES"/>
        </w:rPr>
        <w:t>)</w:t>
      </w:r>
      <w:r w:rsidR="00AF59F2" w:rsidRPr="0012113C">
        <w:rPr>
          <w:rFonts w:cs="Arial"/>
          <w:sz w:val="24"/>
          <w:szCs w:val="24"/>
          <w:lang w:val="es-ES"/>
        </w:rPr>
        <w:t>.</w:t>
      </w:r>
    </w:p>
    <w:tbl>
      <w:tblPr>
        <w:tblW w:w="0" w:type="auto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191"/>
        <w:gridCol w:w="4245"/>
      </w:tblGrid>
      <w:tr w:rsidR="00034C0B" w:rsidRPr="0012113C" w14:paraId="02F05E03" w14:textId="77777777" w:rsidTr="00AC5772">
        <w:trPr>
          <w:trHeight w:val="340"/>
        </w:trPr>
        <w:tc>
          <w:tcPr>
            <w:tcW w:w="4191" w:type="dxa"/>
            <w:shd w:val="clear" w:color="auto" w:fill="DEEAF6" w:themeFill="accent1" w:themeFillTint="33"/>
            <w:vAlign w:val="center"/>
          </w:tcPr>
          <w:p w14:paraId="7A0208F0" w14:textId="1182CE9C" w:rsidR="00034C0B" w:rsidRPr="0012113C" w:rsidRDefault="00AC5772" w:rsidP="00907F42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12113C">
              <w:rPr>
                <w:rFonts w:cs="Arial"/>
                <w:b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r w:rsidR="00034C0B" w:rsidRPr="0012113C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(a) T</w:t>
            </w:r>
            <w:r w:rsidR="00907F42" w:rsidRPr="0012113C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ipo de muestras</w:t>
            </w:r>
          </w:p>
        </w:tc>
        <w:tc>
          <w:tcPr>
            <w:tcW w:w="4245" w:type="dxa"/>
            <w:shd w:val="clear" w:color="auto" w:fill="DEEAF6" w:themeFill="accent1" w:themeFillTint="33"/>
            <w:vAlign w:val="center"/>
          </w:tcPr>
          <w:p w14:paraId="3B1DD7E6" w14:textId="14B4AF27" w:rsidR="00034C0B" w:rsidRPr="0012113C" w:rsidRDefault="00034C0B" w:rsidP="00907F42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12113C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(b) M</w:t>
            </w:r>
            <w:r w:rsidR="00907F42" w:rsidRPr="0012113C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étodos</w:t>
            </w:r>
          </w:p>
        </w:tc>
      </w:tr>
      <w:tr w:rsidR="00034C0B" w:rsidRPr="0012113C" w14:paraId="539131A5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5A534931" w14:textId="77777777" w:rsidR="00034C0B" w:rsidRPr="0012113C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482BCE2B" w14:textId="77777777" w:rsidR="00034C0B" w:rsidRPr="0012113C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</w:tr>
      <w:tr w:rsidR="00034C0B" w:rsidRPr="0012113C" w14:paraId="3ECCBEB4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042A619C" w14:textId="77777777" w:rsidR="00034C0B" w:rsidRPr="0012113C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68EF48E7" w14:textId="77777777" w:rsidR="00034C0B" w:rsidRPr="0012113C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</w:tr>
      <w:tr w:rsidR="00034C0B" w:rsidRPr="0012113C" w14:paraId="03FF4E23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4FBCD1BC" w14:textId="77777777" w:rsidR="00034C0B" w:rsidRPr="0012113C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19C70B0A" w14:textId="77777777" w:rsidR="00034C0B" w:rsidRPr="0012113C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</w:tr>
      <w:tr w:rsidR="00034C0B" w:rsidRPr="0012113C" w14:paraId="37E0420F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74653D79" w14:textId="77777777" w:rsidR="00034C0B" w:rsidRPr="0012113C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6AF443F7" w14:textId="77777777" w:rsidR="00034C0B" w:rsidRPr="0012113C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</w:tr>
      <w:tr w:rsidR="00034C0B" w:rsidRPr="0012113C" w14:paraId="02E520D8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3152FF82" w14:textId="77777777" w:rsidR="00034C0B" w:rsidRPr="0012113C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5820F1B2" w14:textId="77777777" w:rsidR="00034C0B" w:rsidRPr="0012113C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</w:tr>
    </w:tbl>
    <w:p w14:paraId="7A4BBAB2" w14:textId="5C8C7B02" w:rsidR="00F346AC" w:rsidRPr="0012113C" w:rsidRDefault="00F346AC" w:rsidP="004F0B9B">
      <w:pPr>
        <w:tabs>
          <w:tab w:val="left" w:pos="567"/>
          <w:tab w:val="left" w:pos="3119"/>
          <w:tab w:val="left" w:pos="5529"/>
        </w:tabs>
        <w:spacing w:before="320" w:after="160" w:line="288" w:lineRule="auto"/>
        <w:rPr>
          <w:rFonts w:cs="Arial"/>
          <w:sz w:val="24"/>
          <w:szCs w:val="24"/>
          <w:lang w:val="en-GB"/>
        </w:rPr>
      </w:pPr>
      <w:r w:rsidRPr="0012113C">
        <w:rPr>
          <w:rFonts w:cs="Arial"/>
          <w:b/>
          <w:sz w:val="24"/>
          <w:szCs w:val="24"/>
          <w:lang w:val="en-GB"/>
        </w:rPr>
        <w:t>6.</w:t>
      </w:r>
      <w:r w:rsidRPr="0012113C">
        <w:rPr>
          <w:rFonts w:cs="Arial"/>
          <w:b/>
          <w:sz w:val="24"/>
          <w:szCs w:val="24"/>
          <w:lang w:val="en-GB"/>
        </w:rPr>
        <w:tab/>
      </w:r>
      <w:r w:rsidRPr="0012113C">
        <w:rPr>
          <w:rFonts w:cs="Arial"/>
          <w:sz w:val="24"/>
          <w:szCs w:val="24"/>
          <w:lang w:val="en-GB"/>
        </w:rPr>
        <w:t>D</w:t>
      </w:r>
      <w:r w:rsidR="00907F42" w:rsidRPr="0012113C">
        <w:rPr>
          <w:rFonts w:cs="Arial"/>
          <w:sz w:val="24"/>
          <w:szCs w:val="24"/>
          <w:lang w:val="en-GB"/>
        </w:rPr>
        <w:t>etalles del equipo amarrado</w:t>
      </w: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1640"/>
        <w:gridCol w:w="1804"/>
        <w:gridCol w:w="1731"/>
        <w:gridCol w:w="1636"/>
        <w:gridCol w:w="1682"/>
      </w:tblGrid>
      <w:tr w:rsidR="002E216D" w:rsidRPr="0012113C" w14:paraId="66D5942B" w14:textId="77777777" w:rsidTr="004F0B9B">
        <w:tc>
          <w:tcPr>
            <w:tcW w:w="1651" w:type="dxa"/>
            <w:shd w:val="clear" w:color="auto" w:fill="DEEAF6" w:themeFill="accent1" w:themeFillTint="33"/>
            <w:vAlign w:val="center"/>
          </w:tcPr>
          <w:p w14:paraId="5DFE2114" w14:textId="6C4FCCAB" w:rsidR="002E216D" w:rsidRPr="0012113C" w:rsidRDefault="00907F42" w:rsidP="004F0B9B">
            <w:pPr>
              <w:spacing w:before="40" w:after="40" w:line="288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12113C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Colocación</w:t>
            </w:r>
          </w:p>
        </w:tc>
        <w:tc>
          <w:tcPr>
            <w:tcW w:w="1698" w:type="dxa"/>
            <w:shd w:val="clear" w:color="auto" w:fill="DEEAF6" w:themeFill="accent1" w:themeFillTint="33"/>
            <w:vAlign w:val="center"/>
          </w:tcPr>
          <w:p w14:paraId="7947F379" w14:textId="1D76FFC1" w:rsidR="002E216D" w:rsidRPr="0012113C" w:rsidRDefault="00907F42" w:rsidP="004F0B9B">
            <w:pPr>
              <w:spacing w:before="40" w:after="40" w:line="288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12113C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Recuperación</w:t>
            </w:r>
          </w:p>
        </w:tc>
        <w:tc>
          <w:tcPr>
            <w:tcW w:w="1742" w:type="dxa"/>
            <w:shd w:val="clear" w:color="auto" w:fill="DEEAF6" w:themeFill="accent1" w:themeFillTint="33"/>
            <w:vAlign w:val="center"/>
          </w:tcPr>
          <w:p w14:paraId="585468C9" w14:textId="17CD3F57" w:rsidR="002E216D" w:rsidRPr="0012113C" w:rsidRDefault="00907F42" w:rsidP="004F0B9B">
            <w:pPr>
              <w:spacing w:before="40" w:after="40" w:line="288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12113C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Descripción</w:t>
            </w:r>
          </w:p>
        </w:tc>
        <w:tc>
          <w:tcPr>
            <w:tcW w:w="1685" w:type="dxa"/>
            <w:shd w:val="clear" w:color="auto" w:fill="DEEAF6" w:themeFill="accent1" w:themeFillTint="33"/>
            <w:vAlign w:val="center"/>
          </w:tcPr>
          <w:p w14:paraId="3944BC5D" w14:textId="79AAD003" w:rsidR="002E216D" w:rsidRPr="0012113C" w:rsidRDefault="00907F42" w:rsidP="004F0B9B">
            <w:pPr>
              <w:spacing w:before="40" w:after="40" w:line="288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12113C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Latitud</w:t>
            </w:r>
          </w:p>
        </w:tc>
        <w:tc>
          <w:tcPr>
            <w:tcW w:w="1717" w:type="dxa"/>
            <w:shd w:val="clear" w:color="auto" w:fill="DEEAF6" w:themeFill="accent1" w:themeFillTint="33"/>
            <w:vAlign w:val="center"/>
          </w:tcPr>
          <w:p w14:paraId="1CFB115B" w14:textId="06F083CE" w:rsidR="002E216D" w:rsidRPr="0012113C" w:rsidRDefault="00907F42" w:rsidP="004F0B9B">
            <w:pPr>
              <w:spacing w:before="40" w:after="40" w:line="288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12113C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Longitud</w:t>
            </w:r>
          </w:p>
        </w:tc>
      </w:tr>
      <w:tr w:rsidR="002E216D" w:rsidRPr="0012113C" w14:paraId="6FB7D2E9" w14:textId="77777777" w:rsidTr="004F0B9B">
        <w:tc>
          <w:tcPr>
            <w:tcW w:w="1651" w:type="dxa"/>
            <w:vAlign w:val="center"/>
          </w:tcPr>
          <w:p w14:paraId="2AA213BC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26DBCC2B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5934624A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49AB9476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566B5C11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</w:tr>
      <w:tr w:rsidR="002E216D" w:rsidRPr="0012113C" w14:paraId="1104CB6F" w14:textId="77777777" w:rsidTr="004F0B9B">
        <w:tc>
          <w:tcPr>
            <w:tcW w:w="1651" w:type="dxa"/>
            <w:vAlign w:val="center"/>
          </w:tcPr>
          <w:p w14:paraId="7A233392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337E5CDA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11BCF7EE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19802C0C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65267FE1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</w:tr>
      <w:tr w:rsidR="002E216D" w:rsidRPr="0012113C" w14:paraId="13367A37" w14:textId="77777777" w:rsidTr="004F0B9B">
        <w:tc>
          <w:tcPr>
            <w:tcW w:w="1651" w:type="dxa"/>
            <w:vAlign w:val="center"/>
          </w:tcPr>
          <w:p w14:paraId="7FFD1BFD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2C27C1BB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0C3FF07D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0BF99ED1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024E5C45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</w:tr>
      <w:tr w:rsidR="002E216D" w:rsidRPr="0012113C" w14:paraId="288799AC" w14:textId="77777777" w:rsidTr="004F0B9B">
        <w:tc>
          <w:tcPr>
            <w:tcW w:w="1651" w:type="dxa"/>
            <w:vAlign w:val="center"/>
          </w:tcPr>
          <w:p w14:paraId="2BFB5DD6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654B9AA7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2078F68D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5B9738B1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5366C45A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</w:tr>
      <w:tr w:rsidR="002E216D" w:rsidRPr="0012113C" w14:paraId="0877CF08" w14:textId="77777777" w:rsidTr="004F0B9B">
        <w:tc>
          <w:tcPr>
            <w:tcW w:w="1651" w:type="dxa"/>
            <w:vAlign w:val="center"/>
          </w:tcPr>
          <w:p w14:paraId="751F2151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464E055B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3A30414F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684657F3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6DA906D3" w14:textId="77777777" w:rsidR="002E216D" w:rsidRPr="0012113C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</w:tr>
    </w:tbl>
    <w:p w14:paraId="774E1B7A" w14:textId="020DD3F0" w:rsidR="004F0B9B" w:rsidRPr="0012113C" w:rsidRDefault="004F0B9B" w:rsidP="002E3E74">
      <w:pPr>
        <w:spacing w:line="288" w:lineRule="auto"/>
        <w:ind w:left="567"/>
        <w:jc w:val="both"/>
        <w:rPr>
          <w:rFonts w:cs="Arial"/>
          <w:b/>
          <w:i/>
          <w:spacing w:val="2"/>
          <w:sz w:val="24"/>
          <w:szCs w:val="24"/>
          <w:lang w:val="en-GB"/>
        </w:rPr>
      </w:pPr>
    </w:p>
    <w:p w14:paraId="678850E9" w14:textId="77777777" w:rsidR="004F0B9B" w:rsidRPr="0012113C" w:rsidRDefault="004F0B9B">
      <w:pPr>
        <w:rPr>
          <w:rFonts w:cs="Arial"/>
          <w:b/>
          <w:i/>
          <w:spacing w:val="2"/>
          <w:sz w:val="24"/>
          <w:szCs w:val="24"/>
          <w:lang w:val="en-GB"/>
        </w:rPr>
      </w:pPr>
      <w:r w:rsidRPr="0012113C">
        <w:rPr>
          <w:rFonts w:cs="Arial"/>
          <w:b/>
          <w:i/>
          <w:spacing w:val="2"/>
          <w:sz w:val="24"/>
          <w:szCs w:val="24"/>
          <w:lang w:val="en-GB"/>
        </w:rPr>
        <w:br w:type="page"/>
      </w:r>
    </w:p>
    <w:p w14:paraId="2CF80DB5" w14:textId="112FDBAC" w:rsidR="00F346AC" w:rsidRPr="0012113C" w:rsidRDefault="00F346AC" w:rsidP="002E3E74">
      <w:pPr>
        <w:tabs>
          <w:tab w:val="left" w:pos="567"/>
          <w:tab w:val="left" w:pos="993"/>
        </w:tabs>
        <w:spacing w:line="288" w:lineRule="auto"/>
        <w:rPr>
          <w:rFonts w:cs="Arial"/>
          <w:sz w:val="24"/>
          <w:szCs w:val="24"/>
          <w:lang w:val="en-GB"/>
        </w:rPr>
      </w:pPr>
      <w:r w:rsidRPr="0012113C">
        <w:rPr>
          <w:rFonts w:cs="Arial"/>
          <w:b/>
          <w:sz w:val="24"/>
          <w:szCs w:val="24"/>
          <w:lang w:val="en-GB"/>
        </w:rPr>
        <w:lastRenderedPageBreak/>
        <w:t>7.</w:t>
      </w:r>
      <w:r w:rsidRPr="0012113C">
        <w:rPr>
          <w:rFonts w:cs="Arial"/>
          <w:b/>
          <w:sz w:val="24"/>
          <w:szCs w:val="24"/>
          <w:lang w:val="en-GB"/>
        </w:rPr>
        <w:tab/>
      </w:r>
      <w:r w:rsidR="00907F42" w:rsidRPr="0012113C">
        <w:rPr>
          <w:rFonts w:cs="Arial"/>
          <w:sz w:val="24"/>
          <w:szCs w:val="24"/>
          <w:lang w:val="en-GB"/>
        </w:rPr>
        <w:t>Explosivo</w:t>
      </w:r>
      <w:r w:rsidRPr="0012113C">
        <w:rPr>
          <w:rFonts w:cs="Arial"/>
          <w:sz w:val="24"/>
          <w:szCs w:val="24"/>
          <w:lang w:val="en-GB"/>
        </w:rPr>
        <w:t>s:</w:t>
      </w:r>
    </w:p>
    <w:p w14:paraId="740AFF71" w14:textId="48371C52" w:rsidR="00907F42" w:rsidRPr="0012113C" w:rsidRDefault="00907F42" w:rsidP="002E3E74">
      <w:pPr>
        <w:tabs>
          <w:tab w:val="left" w:pos="567"/>
          <w:tab w:val="left" w:pos="993"/>
        </w:tabs>
        <w:spacing w:line="288" w:lineRule="auto"/>
        <w:rPr>
          <w:rFonts w:cs="Arial"/>
          <w:sz w:val="24"/>
          <w:szCs w:val="24"/>
          <w:lang w:val="en-GB"/>
        </w:rPr>
      </w:pPr>
    </w:p>
    <w:p w14:paraId="77F05833" w14:textId="373BB239" w:rsidR="00907F42" w:rsidRPr="0012113C" w:rsidRDefault="00907F42" w:rsidP="00907F42">
      <w:pPr>
        <w:tabs>
          <w:tab w:val="left" w:pos="567"/>
          <w:tab w:val="left" w:pos="993"/>
        </w:tabs>
        <w:spacing w:line="288" w:lineRule="auto"/>
        <w:rPr>
          <w:rFonts w:cs="Arial"/>
          <w:sz w:val="24"/>
          <w:szCs w:val="24"/>
          <w:lang w:val="en-GB"/>
        </w:rPr>
      </w:pPr>
      <w:r w:rsidRPr="0012113C">
        <w:rPr>
          <w:rFonts w:cs="Arial"/>
          <w:sz w:val="24"/>
          <w:szCs w:val="24"/>
          <w:lang w:val="en-GB"/>
        </w:rPr>
        <w:tab/>
        <w:t>(a)</w:t>
      </w:r>
      <w:r w:rsidRPr="0012113C">
        <w:rPr>
          <w:rFonts w:cs="Arial"/>
          <w:sz w:val="24"/>
          <w:szCs w:val="24"/>
          <w:lang w:val="en-GB"/>
        </w:rPr>
        <w:tab/>
        <w:t>Tipo y nombre comercial</w:t>
      </w:r>
    </w:p>
    <w:p w14:paraId="5A7499BB" w14:textId="77777777" w:rsidR="00907F42" w:rsidRPr="0012113C" w:rsidRDefault="00907F42" w:rsidP="00907F42">
      <w:pPr>
        <w:tabs>
          <w:tab w:val="left" w:pos="567"/>
          <w:tab w:val="left" w:pos="993"/>
        </w:tabs>
        <w:spacing w:line="288" w:lineRule="auto"/>
        <w:rPr>
          <w:rFonts w:cs="Arial"/>
          <w:sz w:val="24"/>
          <w:szCs w:val="24"/>
          <w:lang w:val="en-GB"/>
        </w:rPr>
      </w:pPr>
      <w:r w:rsidRPr="0012113C">
        <w:rPr>
          <w:rFonts w:cs="Arial"/>
          <w:sz w:val="24"/>
          <w:szCs w:val="24"/>
          <w:lang w:val="en-GB"/>
        </w:rPr>
        <w:tab/>
        <w:t>(b)</w:t>
      </w:r>
      <w:r w:rsidRPr="0012113C">
        <w:rPr>
          <w:rFonts w:cs="Arial"/>
          <w:sz w:val="24"/>
          <w:szCs w:val="24"/>
          <w:lang w:val="en-GB"/>
        </w:rPr>
        <w:tab/>
        <w:t>Contenido químico</w:t>
      </w:r>
    </w:p>
    <w:p w14:paraId="463A88DA" w14:textId="77777777" w:rsidR="00907F42" w:rsidRPr="0012113C" w:rsidRDefault="00907F42" w:rsidP="00907F42">
      <w:pPr>
        <w:tabs>
          <w:tab w:val="left" w:pos="567"/>
          <w:tab w:val="left" w:pos="993"/>
        </w:tabs>
        <w:spacing w:line="288" w:lineRule="auto"/>
        <w:rPr>
          <w:rFonts w:cs="Arial"/>
          <w:sz w:val="24"/>
          <w:szCs w:val="24"/>
          <w:lang w:val="en-GB"/>
        </w:rPr>
      </w:pPr>
      <w:r w:rsidRPr="0012113C">
        <w:rPr>
          <w:rFonts w:cs="Arial"/>
          <w:sz w:val="24"/>
          <w:szCs w:val="24"/>
          <w:lang w:val="en-GB"/>
        </w:rPr>
        <w:tab/>
        <w:t>(c)</w:t>
      </w:r>
      <w:r w:rsidRPr="0012113C">
        <w:rPr>
          <w:rFonts w:cs="Arial"/>
          <w:sz w:val="24"/>
          <w:szCs w:val="24"/>
          <w:lang w:val="en-GB"/>
        </w:rPr>
        <w:tab/>
        <w:t>Clase comercial y almacenaje</w:t>
      </w:r>
    </w:p>
    <w:p w14:paraId="4EA0FEF1" w14:textId="77777777" w:rsidR="00907F42" w:rsidRPr="0012113C" w:rsidRDefault="00907F42" w:rsidP="00907F42">
      <w:pPr>
        <w:tabs>
          <w:tab w:val="left" w:pos="567"/>
          <w:tab w:val="left" w:pos="993"/>
        </w:tabs>
        <w:spacing w:line="288" w:lineRule="auto"/>
        <w:rPr>
          <w:rFonts w:cs="Arial"/>
          <w:sz w:val="24"/>
          <w:szCs w:val="24"/>
          <w:lang w:val="en-GB"/>
        </w:rPr>
      </w:pPr>
      <w:r w:rsidRPr="0012113C">
        <w:rPr>
          <w:rFonts w:cs="Arial"/>
          <w:sz w:val="24"/>
          <w:szCs w:val="24"/>
          <w:lang w:val="en-GB"/>
        </w:rPr>
        <w:tab/>
        <w:t>(d)</w:t>
      </w:r>
      <w:r w:rsidRPr="0012113C">
        <w:rPr>
          <w:rFonts w:cs="Arial"/>
          <w:sz w:val="24"/>
          <w:szCs w:val="24"/>
          <w:lang w:val="en-GB"/>
        </w:rPr>
        <w:tab/>
        <w:t>Tamaño</w:t>
      </w:r>
    </w:p>
    <w:p w14:paraId="11614509" w14:textId="77777777" w:rsidR="00907F42" w:rsidRPr="0012113C" w:rsidRDefault="00907F42" w:rsidP="00907F42">
      <w:pPr>
        <w:tabs>
          <w:tab w:val="left" w:pos="567"/>
          <w:tab w:val="left" w:pos="993"/>
        </w:tabs>
        <w:spacing w:line="288" w:lineRule="auto"/>
        <w:rPr>
          <w:rFonts w:cs="Arial"/>
          <w:sz w:val="24"/>
          <w:szCs w:val="24"/>
          <w:lang w:val="en-GB"/>
        </w:rPr>
      </w:pPr>
      <w:r w:rsidRPr="0012113C">
        <w:rPr>
          <w:rFonts w:cs="Arial"/>
          <w:sz w:val="24"/>
          <w:szCs w:val="24"/>
          <w:lang w:val="en-GB"/>
        </w:rPr>
        <w:tab/>
        <w:t>(e)</w:t>
      </w:r>
      <w:r w:rsidRPr="0012113C">
        <w:rPr>
          <w:rFonts w:cs="Arial"/>
          <w:sz w:val="24"/>
          <w:szCs w:val="24"/>
          <w:lang w:val="en-GB"/>
        </w:rPr>
        <w:tab/>
        <w:t>Profundidad de detonación</w:t>
      </w:r>
    </w:p>
    <w:p w14:paraId="5BA229CF" w14:textId="77777777" w:rsidR="00907F42" w:rsidRPr="0012113C" w:rsidRDefault="00907F42" w:rsidP="00907F42">
      <w:pPr>
        <w:tabs>
          <w:tab w:val="left" w:pos="567"/>
          <w:tab w:val="left" w:pos="993"/>
        </w:tabs>
        <w:spacing w:line="288" w:lineRule="auto"/>
        <w:rPr>
          <w:rFonts w:cs="Arial"/>
          <w:sz w:val="24"/>
          <w:szCs w:val="24"/>
          <w:lang w:val="en-GB"/>
        </w:rPr>
      </w:pPr>
      <w:r w:rsidRPr="0012113C">
        <w:rPr>
          <w:rFonts w:cs="Arial"/>
          <w:sz w:val="24"/>
          <w:szCs w:val="24"/>
          <w:lang w:val="en-GB"/>
        </w:rPr>
        <w:tab/>
        <w:t>(f)</w:t>
      </w:r>
      <w:r w:rsidRPr="0012113C">
        <w:rPr>
          <w:rFonts w:cs="Arial"/>
          <w:sz w:val="24"/>
          <w:szCs w:val="24"/>
          <w:lang w:val="en-GB"/>
        </w:rPr>
        <w:tab/>
        <w:t>Frecuencia de detonación</w:t>
      </w:r>
    </w:p>
    <w:p w14:paraId="772AC53C" w14:textId="77777777" w:rsidR="00907F42" w:rsidRPr="0012113C" w:rsidRDefault="00907F42" w:rsidP="00907F42">
      <w:pPr>
        <w:tabs>
          <w:tab w:val="left" w:pos="567"/>
          <w:tab w:val="left" w:pos="993"/>
        </w:tabs>
        <w:spacing w:line="288" w:lineRule="auto"/>
        <w:rPr>
          <w:rFonts w:cs="Arial"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ab/>
        <w:t>(g)</w:t>
      </w:r>
      <w:r w:rsidRPr="0012113C">
        <w:rPr>
          <w:rFonts w:cs="Arial"/>
          <w:sz w:val="24"/>
          <w:szCs w:val="24"/>
          <w:lang w:val="es-ES"/>
        </w:rPr>
        <w:tab/>
        <w:t>Posición en latitud y longitud</w:t>
      </w:r>
    </w:p>
    <w:p w14:paraId="05464BE3" w14:textId="3EDD833C" w:rsidR="00907F42" w:rsidRPr="0012113C" w:rsidRDefault="00907F42" w:rsidP="00907F42">
      <w:pPr>
        <w:tabs>
          <w:tab w:val="left" w:pos="567"/>
          <w:tab w:val="left" w:pos="993"/>
        </w:tabs>
        <w:spacing w:line="288" w:lineRule="auto"/>
        <w:rPr>
          <w:rFonts w:cs="Arial"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ab/>
        <w:t>(h)</w:t>
      </w:r>
      <w:r w:rsidRPr="0012113C">
        <w:rPr>
          <w:rFonts w:cs="Arial"/>
          <w:sz w:val="24"/>
          <w:szCs w:val="24"/>
          <w:lang w:val="es-ES"/>
        </w:rPr>
        <w:tab/>
        <w:t>Fechas previstas para la detonación</w:t>
      </w:r>
    </w:p>
    <w:p w14:paraId="06FF56F0" w14:textId="68085DDD" w:rsidR="00F346AC" w:rsidRPr="0012113C" w:rsidRDefault="00F346AC" w:rsidP="004F0B9B">
      <w:pPr>
        <w:tabs>
          <w:tab w:val="left" w:pos="567"/>
          <w:tab w:val="left" w:pos="993"/>
        </w:tabs>
        <w:spacing w:before="240" w:line="288" w:lineRule="auto"/>
        <w:ind w:left="57"/>
        <w:rPr>
          <w:rFonts w:cs="Arial"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>8.</w:t>
      </w:r>
      <w:r w:rsidRPr="0012113C">
        <w:rPr>
          <w:rFonts w:cs="Arial"/>
          <w:b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>Deta</w:t>
      </w:r>
      <w:r w:rsidR="00907F42" w:rsidRPr="0012113C">
        <w:rPr>
          <w:rFonts w:cs="Arial"/>
          <w:sz w:val="24"/>
          <w:szCs w:val="24"/>
          <w:lang w:val="es-ES"/>
        </w:rPr>
        <w:t>lle y referencia de</w:t>
      </w:r>
    </w:p>
    <w:p w14:paraId="0CB6F75A" w14:textId="70484249" w:rsidR="00F346AC" w:rsidRPr="0012113C" w:rsidRDefault="00F346AC" w:rsidP="002E3E74">
      <w:pPr>
        <w:tabs>
          <w:tab w:val="left" w:pos="567"/>
          <w:tab w:val="left" w:pos="993"/>
        </w:tabs>
        <w:spacing w:line="288" w:lineRule="auto"/>
        <w:ind w:left="57"/>
        <w:rPr>
          <w:rFonts w:cs="Arial"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ab/>
        <w:t>(</w:t>
      </w:r>
      <w:r w:rsidRPr="0012113C">
        <w:rPr>
          <w:rFonts w:cs="Arial"/>
          <w:b/>
          <w:sz w:val="24"/>
          <w:szCs w:val="24"/>
          <w:lang w:val="es-ES"/>
        </w:rPr>
        <w:t>a</w:t>
      </w:r>
      <w:r w:rsidRPr="0012113C">
        <w:rPr>
          <w:rFonts w:cs="Arial"/>
          <w:sz w:val="24"/>
          <w:szCs w:val="24"/>
          <w:lang w:val="es-ES"/>
        </w:rPr>
        <w:t>)</w:t>
      </w:r>
      <w:r w:rsidRPr="0012113C">
        <w:rPr>
          <w:rFonts w:cs="Arial"/>
          <w:sz w:val="24"/>
          <w:szCs w:val="24"/>
          <w:lang w:val="es-ES"/>
        </w:rPr>
        <w:tab/>
      </w:r>
      <w:r w:rsidR="00907F42" w:rsidRPr="0012113C">
        <w:rPr>
          <w:rFonts w:cs="Arial"/>
          <w:sz w:val="24"/>
          <w:szCs w:val="24"/>
          <w:lang w:val="es-ES"/>
        </w:rPr>
        <w:t>Cualquier campaña previa / future relevante</w:t>
      </w:r>
      <w:r w:rsidR="009E45A1" w:rsidRPr="0012113C">
        <w:rPr>
          <w:rFonts w:cs="Arial"/>
          <w:sz w:val="24"/>
          <w:szCs w:val="24"/>
          <w:lang w:val="es-ES"/>
        </w:rPr>
        <w:t>:</w:t>
      </w:r>
    </w:p>
    <w:p w14:paraId="623BFA14" w14:textId="6B03CA13" w:rsidR="008B004F" w:rsidRPr="0012113C" w:rsidRDefault="008B004F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es-ES"/>
        </w:rPr>
      </w:pPr>
    </w:p>
    <w:p w14:paraId="06A98BD0" w14:textId="6202E219" w:rsidR="00C83174" w:rsidRPr="0012113C" w:rsidRDefault="00F346AC" w:rsidP="00D21967">
      <w:pPr>
        <w:tabs>
          <w:tab w:val="left" w:pos="567"/>
          <w:tab w:val="left" w:pos="993"/>
        </w:tabs>
        <w:spacing w:before="240"/>
        <w:ind w:left="987" w:hanging="930"/>
        <w:rPr>
          <w:rFonts w:cs="Arial"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ab/>
        <w:t>(</w:t>
      </w:r>
      <w:r w:rsidRPr="0012113C">
        <w:rPr>
          <w:rFonts w:cs="Arial"/>
          <w:b/>
          <w:sz w:val="24"/>
          <w:szCs w:val="24"/>
          <w:lang w:val="es-ES"/>
        </w:rPr>
        <w:t>b</w:t>
      </w:r>
      <w:r w:rsidRPr="0012113C">
        <w:rPr>
          <w:rFonts w:cs="Arial"/>
          <w:sz w:val="24"/>
          <w:szCs w:val="24"/>
          <w:lang w:val="es-ES"/>
        </w:rPr>
        <w:t>)</w:t>
      </w:r>
      <w:r w:rsidRPr="0012113C">
        <w:rPr>
          <w:rFonts w:cs="Arial"/>
          <w:sz w:val="24"/>
          <w:szCs w:val="24"/>
          <w:lang w:val="es-ES"/>
        </w:rPr>
        <w:tab/>
      </w:r>
      <w:r w:rsidR="00907F42" w:rsidRPr="0012113C">
        <w:rPr>
          <w:rFonts w:cs="Arial"/>
          <w:sz w:val="24"/>
          <w:szCs w:val="24"/>
          <w:lang w:val="es-ES"/>
        </w:rPr>
        <w:t>Cualquier información de estudios publicados referente a la campaña propuesta (adjuntar hoja</w:t>
      </w:r>
      <w:r w:rsidR="009E45A1" w:rsidRPr="0012113C">
        <w:rPr>
          <w:rFonts w:cs="Arial"/>
          <w:sz w:val="24"/>
          <w:szCs w:val="24"/>
          <w:lang w:val="es-ES"/>
        </w:rPr>
        <w:t xml:space="preserve"> independiente si es necesario):</w:t>
      </w:r>
    </w:p>
    <w:p w14:paraId="5038C298" w14:textId="77777777" w:rsidR="004F0B9B" w:rsidRPr="0012113C" w:rsidRDefault="004F0B9B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es-ES"/>
        </w:rPr>
      </w:pPr>
    </w:p>
    <w:p w14:paraId="5DBE1E47" w14:textId="072D6C71" w:rsidR="00F346AC" w:rsidRPr="0012113C" w:rsidRDefault="00F346AC" w:rsidP="004F0B9B">
      <w:pPr>
        <w:tabs>
          <w:tab w:val="left" w:pos="567"/>
          <w:tab w:val="left" w:pos="993"/>
        </w:tabs>
        <w:spacing w:before="240"/>
        <w:ind w:left="567" w:hanging="567"/>
        <w:rPr>
          <w:rFonts w:cs="Arial"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>9.</w:t>
      </w:r>
      <w:r w:rsidRPr="0012113C">
        <w:rPr>
          <w:rFonts w:cs="Arial"/>
          <w:b/>
          <w:sz w:val="24"/>
          <w:szCs w:val="24"/>
          <w:lang w:val="es-ES"/>
        </w:rPr>
        <w:tab/>
      </w:r>
      <w:r w:rsidR="00907F42" w:rsidRPr="0012113C">
        <w:rPr>
          <w:rFonts w:cs="Arial"/>
          <w:sz w:val="24"/>
          <w:szCs w:val="24"/>
          <w:lang w:val="es-ES"/>
        </w:rPr>
        <w:t>Nombres y direcciones de científicos del Estado costero en cuyas aguas se desarrolle la expedición propuesta con quienes se haya mantenido contacto previo:</w:t>
      </w:r>
    </w:p>
    <w:p w14:paraId="2C8E28C5" w14:textId="77777777" w:rsidR="004F0B9B" w:rsidRPr="0012113C" w:rsidRDefault="004F0B9B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es-ES"/>
        </w:rPr>
      </w:pPr>
    </w:p>
    <w:p w14:paraId="4AA96CDD" w14:textId="539B67D2" w:rsidR="00F346AC" w:rsidRPr="00355472" w:rsidRDefault="00F346AC" w:rsidP="004F0B9B">
      <w:pPr>
        <w:tabs>
          <w:tab w:val="left" w:pos="567"/>
          <w:tab w:val="left" w:pos="993"/>
        </w:tabs>
        <w:spacing w:before="240" w:line="288" w:lineRule="auto"/>
        <w:rPr>
          <w:rFonts w:cs="Arial"/>
          <w:sz w:val="24"/>
          <w:szCs w:val="24"/>
          <w:lang w:val="es-ES"/>
        </w:rPr>
      </w:pPr>
      <w:r w:rsidRPr="00355472">
        <w:rPr>
          <w:rFonts w:cs="Arial"/>
          <w:b/>
          <w:sz w:val="24"/>
          <w:szCs w:val="24"/>
          <w:lang w:val="es-ES"/>
        </w:rPr>
        <w:t>10.</w:t>
      </w:r>
      <w:r w:rsidRPr="00355472">
        <w:rPr>
          <w:rFonts w:cs="Arial"/>
          <w:b/>
          <w:sz w:val="24"/>
          <w:szCs w:val="24"/>
          <w:lang w:val="es-ES"/>
        </w:rPr>
        <w:tab/>
      </w:r>
      <w:r w:rsidR="00907F42" w:rsidRPr="00355472">
        <w:rPr>
          <w:rFonts w:cs="Arial"/>
          <w:sz w:val="24"/>
          <w:szCs w:val="24"/>
          <w:lang w:val="es-ES"/>
        </w:rPr>
        <w:t>Indicar</w:t>
      </w:r>
      <w:r w:rsidRPr="00355472">
        <w:rPr>
          <w:rFonts w:cs="Arial"/>
          <w:sz w:val="24"/>
          <w:szCs w:val="24"/>
          <w:lang w:val="es-ES"/>
        </w:rPr>
        <w:t>:</w:t>
      </w:r>
    </w:p>
    <w:p w14:paraId="167BB41C" w14:textId="36CE8ECE" w:rsidR="00062A49" w:rsidRPr="0012113C" w:rsidRDefault="00F346AC" w:rsidP="00D21967">
      <w:pPr>
        <w:tabs>
          <w:tab w:val="left" w:pos="567"/>
          <w:tab w:val="left" w:pos="993"/>
        </w:tabs>
        <w:ind w:left="990" w:hanging="990"/>
        <w:rPr>
          <w:rFonts w:cs="Arial"/>
          <w:sz w:val="24"/>
          <w:szCs w:val="24"/>
          <w:lang w:val="es-ES"/>
        </w:rPr>
      </w:pPr>
      <w:r w:rsidRPr="00355472">
        <w:rPr>
          <w:rFonts w:cs="Arial"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>(</w:t>
      </w:r>
      <w:r w:rsidRPr="0012113C">
        <w:rPr>
          <w:rFonts w:cs="Arial"/>
          <w:b/>
          <w:sz w:val="24"/>
          <w:szCs w:val="24"/>
          <w:lang w:val="es-ES"/>
        </w:rPr>
        <w:t>a</w:t>
      </w:r>
      <w:r w:rsidR="00C73B68" w:rsidRPr="0012113C">
        <w:rPr>
          <w:rFonts w:cs="Arial"/>
          <w:sz w:val="24"/>
          <w:szCs w:val="24"/>
          <w:lang w:val="es-ES"/>
        </w:rPr>
        <w:t>)</w:t>
      </w:r>
      <w:r w:rsidR="00C73B68" w:rsidRPr="0012113C">
        <w:rPr>
          <w:rFonts w:cs="Arial"/>
          <w:sz w:val="24"/>
          <w:szCs w:val="24"/>
          <w:lang w:val="es-ES"/>
        </w:rPr>
        <w:tab/>
      </w:r>
      <w:r w:rsidR="00907F42" w:rsidRPr="0012113C">
        <w:rPr>
          <w:rFonts w:cs="Arial"/>
          <w:sz w:val="24"/>
          <w:szCs w:val="24"/>
          <w:lang w:val="es-ES"/>
        </w:rPr>
        <w:t>Si se aceptarán visitas de los científicos del Estado costero implicado al barco en el puerto.</w:t>
      </w:r>
    </w:p>
    <w:p w14:paraId="64BEE874" w14:textId="77777777" w:rsidR="004F0B9B" w:rsidRPr="0012113C" w:rsidRDefault="004F0B9B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es-ES"/>
        </w:rPr>
      </w:pPr>
    </w:p>
    <w:p w14:paraId="79EF8C75" w14:textId="16E6A456" w:rsidR="00F346AC" w:rsidRPr="0012113C" w:rsidRDefault="00F346AC" w:rsidP="00907F42">
      <w:pPr>
        <w:tabs>
          <w:tab w:val="left" w:pos="567"/>
          <w:tab w:val="left" w:pos="993"/>
        </w:tabs>
        <w:spacing w:before="240" w:line="288" w:lineRule="auto"/>
        <w:ind w:left="990" w:hanging="990"/>
        <w:rPr>
          <w:rFonts w:cs="Arial"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ab/>
        <w:t>(</w:t>
      </w:r>
      <w:r w:rsidRPr="0012113C">
        <w:rPr>
          <w:rFonts w:cs="Arial"/>
          <w:b/>
          <w:sz w:val="24"/>
          <w:szCs w:val="24"/>
          <w:lang w:val="es-ES"/>
        </w:rPr>
        <w:t>b</w:t>
      </w:r>
      <w:r w:rsidRPr="0012113C">
        <w:rPr>
          <w:rFonts w:cs="Arial"/>
          <w:sz w:val="24"/>
          <w:szCs w:val="24"/>
          <w:lang w:val="es-ES"/>
        </w:rPr>
        <w:t>)</w:t>
      </w:r>
      <w:r w:rsidRPr="0012113C">
        <w:rPr>
          <w:rFonts w:cs="Arial"/>
          <w:sz w:val="24"/>
          <w:szCs w:val="24"/>
          <w:lang w:val="es-ES"/>
        </w:rPr>
        <w:tab/>
      </w:r>
      <w:r w:rsidR="00907F42" w:rsidRPr="0012113C">
        <w:rPr>
          <w:rFonts w:cs="Arial"/>
          <w:sz w:val="24"/>
          <w:szCs w:val="24"/>
          <w:lang w:val="es-ES"/>
        </w:rPr>
        <w:t>Si se aceptará llevar a bordo un observador del Estado costero para cualquier parte de la campaña y fechas y puertos de embarque/desembarque.</w:t>
      </w:r>
    </w:p>
    <w:p w14:paraId="0AE890A5" w14:textId="77777777" w:rsidR="004F0B9B" w:rsidRPr="0012113C" w:rsidRDefault="004F0B9B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es-ES"/>
        </w:rPr>
      </w:pPr>
    </w:p>
    <w:p w14:paraId="716CB766" w14:textId="77777777" w:rsidR="0012113C" w:rsidRDefault="00F346AC" w:rsidP="0012113C">
      <w:pPr>
        <w:tabs>
          <w:tab w:val="left" w:pos="567"/>
          <w:tab w:val="left" w:pos="993"/>
        </w:tabs>
        <w:spacing w:before="240" w:line="288" w:lineRule="auto"/>
        <w:ind w:left="927" w:hanging="927"/>
        <w:rPr>
          <w:rFonts w:cs="Arial"/>
          <w:sz w:val="24"/>
          <w:szCs w:val="24"/>
          <w:lang w:val="es-ES"/>
        </w:rPr>
      </w:pPr>
      <w:r w:rsidRPr="0012113C">
        <w:rPr>
          <w:rFonts w:cs="Arial"/>
          <w:sz w:val="24"/>
          <w:szCs w:val="24"/>
          <w:lang w:val="es-ES"/>
        </w:rPr>
        <w:tab/>
        <w:t>(</w:t>
      </w:r>
      <w:r w:rsidRPr="0012113C">
        <w:rPr>
          <w:rFonts w:cs="Arial"/>
          <w:b/>
          <w:sz w:val="24"/>
          <w:szCs w:val="24"/>
          <w:lang w:val="es-ES"/>
        </w:rPr>
        <w:t>c</w:t>
      </w:r>
      <w:r w:rsidR="00907F42" w:rsidRPr="0012113C">
        <w:rPr>
          <w:rFonts w:cs="Arial"/>
          <w:sz w:val="24"/>
          <w:szCs w:val="24"/>
          <w:lang w:val="es-ES"/>
        </w:rPr>
        <w:t>)</w:t>
      </w:r>
      <w:r w:rsidR="00907F42" w:rsidRPr="0012113C">
        <w:rPr>
          <w:rFonts w:cs="Arial"/>
          <w:sz w:val="24"/>
          <w:szCs w:val="24"/>
          <w:lang w:val="es-ES"/>
        </w:rPr>
        <w:tab/>
        <w:t xml:space="preserve">¿Cuándo y por qué medios podrá disponer el Estado </w:t>
      </w:r>
      <w:r w:rsidR="009E45A1" w:rsidRPr="0012113C">
        <w:rPr>
          <w:rFonts w:cs="Arial"/>
          <w:sz w:val="24"/>
          <w:szCs w:val="24"/>
          <w:lang w:val="es-ES"/>
        </w:rPr>
        <w:t xml:space="preserve">costero de la información del </w:t>
      </w:r>
      <w:r w:rsidR="00907F42" w:rsidRPr="0012113C">
        <w:rPr>
          <w:rFonts w:cs="Arial"/>
          <w:sz w:val="24"/>
          <w:szCs w:val="24"/>
          <w:lang w:val="es-ES"/>
        </w:rPr>
        <w:t>estudio?</w:t>
      </w:r>
    </w:p>
    <w:p w14:paraId="584EFBCC" w14:textId="56266F88" w:rsidR="00F346AC" w:rsidRPr="0012113C" w:rsidRDefault="0012113C" w:rsidP="0012113C">
      <w:pPr>
        <w:tabs>
          <w:tab w:val="left" w:pos="567"/>
          <w:tab w:val="left" w:pos="993"/>
        </w:tabs>
        <w:spacing w:before="240" w:line="288" w:lineRule="auto"/>
        <w:ind w:left="927" w:hanging="927"/>
        <w:rPr>
          <w:rFonts w:cs="Arial"/>
          <w:sz w:val="24"/>
          <w:szCs w:val="24"/>
          <w:lang w:val="es-ES"/>
        </w:rPr>
      </w:pPr>
      <w:r>
        <w:rPr>
          <w:rFonts w:cs="Arial"/>
          <w:sz w:val="24"/>
          <w:szCs w:val="24"/>
          <w:lang w:val="es-ES"/>
        </w:rPr>
        <w:tab/>
      </w:r>
      <w:r>
        <w:rPr>
          <w:rFonts w:cs="Arial"/>
          <w:sz w:val="24"/>
          <w:szCs w:val="24"/>
          <w:lang w:val="es-ES"/>
        </w:rPr>
        <w:tab/>
      </w:r>
      <w:r>
        <w:rPr>
          <w:rFonts w:cs="Arial"/>
          <w:b/>
          <w:sz w:val="24"/>
          <w:szCs w:val="24"/>
          <w:lang w:val="es-ES"/>
        </w:rPr>
        <w:t>-</w:t>
      </w:r>
      <w:r>
        <w:rPr>
          <w:rFonts w:cs="Arial"/>
          <w:sz w:val="24"/>
          <w:szCs w:val="24"/>
          <w:lang w:val="es-ES"/>
        </w:rPr>
        <w:t xml:space="preserve"> </w:t>
      </w:r>
      <w:r w:rsidR="00907F42" w:rsidRPr="0012113C">
        <w:rPr>
          <w:rFonts w:cs="Arial"/>
          <w:b/>
          <w:sz w:val="24"/>
          <w:szCs w:val="24"/>
          <w:lang w:val="es-ES"/>
        </w:rPr>
        <w:t xml:space="preserve">Informe de la expedición: tres meses después de finalizar la </w:t>
      </w:r>
      <w:r>
        <w:rPr>
          <w:rFonts w:cs="Arial"/>
          <w:b/>
          <w:sz w:val="24"/>
          <w:szCs w:val="24"/>
          <w:lang w:val="es-ES"/>
        </w:rPr>
        <w:br/>
      </w:r>
      <w:r w:rsidR="00907F42" w:rsidRPr="0012113C">
        <w:rPr>
          <w:rFonts w:cs="Arial"/>
          <w:b/>
          <w:sz w:val="24"/>
          <w:szCs w:val="24"/>
          <w:lang w:val="es-ES"/>
        </w:rPr>
        <w:t>campaña de</w:t>
      </w:r>
      <w:r>
        <w:rPr>
          <w:rFonts w:cs="Arial"/>
          <w:b/>
          <w:sz w:val="24"/>
          <w:szCs w:val="24"/>
          <w:lang w:val="es-ES"/>
        </w:rPr>
        <w:t xml:space="preserve"> </w:t>
      </w:r>
      <w:r w:rsidR="00907F42" w:rsidRPr="0012113C">
        <w:rPr>
          <w:rFonts w:cs="Arial"/>
          <w:b/>
          <w:sz w:val="24"/>
          <w:szCs w:val="24"/>
          <w:lang w:val="es-ES"/>
        </w:rPr>
        <w:t>investigación.</w:t>
      </w:r>
    </w:p>
    <w:p w14:paraId="32D868CA" w14:textId="1B918661" w:rsidR="00907F42" w:rsidRPr="0012113C" w:rsidRDefault="00907F42" w:rsidP="00907F42">
      <w:pPr>
        <w:tabs>
          <w:tab w:val="left" w:pos="567"/>
          <w:tab w:val="left" w:pos="993"/>
        </w:tabs>
        <w:spacing w:line="288" w:lineRule="auto"/>
        <w:rPr>
          <w:rFonts w:cs="Arial"/>
          <w:b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 xml:space="preserve">              </w:t>
      </w:r>
      <w:r w:rsidR="0012113C">
        <w:rPr>
          <w:rFonts w:cs="Arial"/>
          <w:b/>
          <w:sz w:val="24"/>
          <w:szCs w:val="24"/>
          <w:lang w:val="es-ES"/>
        </w:rPr>
        <w:t xml:space="preserve">- </w:t>
      </w:r>
      <w:r w:rsidRPr="0012113C">
        <w:rPr>
          <w:rFonts w:cs="Arial"/>
          <w:b/>
          <w:sz w:val="24"/>
          <w:szCs w:val="24"/>
          <w:lang w:val="es-ES"/>
        </w:rPr>
        <w:t>Publicación científica: en el plazo de tres años.</w:t>
      </w:r>
      <w:r w:rsidRPr="0012113C">
        <w:rPr>
          <w:rFonts w:cs="Arial"/>
          <w:b/>
          <w:sz w:val="24"/>
          <w:szCs w:val="24"/>
          <w:lang w:val="es-ES"/>
        </w:rPr>
        <w:tab/>
      </w:r>
    </w:p>
    <w:p w14:paraId="5886D2CA" w14:textId="77777777" w:rsidR="00F346AC" w:rsidRPr="0012113C" w:rsidRDefault="0067734C" w:rsidP="00661E67">
      <w:pPr>
        <w:tabs>
          <w:tab w:val="left" w:pos="567"/>
          <w:tab w:val="left" w:pos="993"/>
        </w:tabs>
        <w:spacing w:line="288" w:lineRule="auto"/>
        <w:rPr>
          <w:rFonts w:cs="Arial"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br w:type="page"/>
      </w:r>
    </w:p>
    <w:p w14:paraId="475179B5" w14:textId="38DD0623" w:rsidR="00F346AC" w:rsidRPr="0012113C" w:rsidRDefault="0073256E" w:rsidP="00773593">
      <w:pPr>
        <w:tabs>
          <w:tab w:val="right" w:pos="9072"/>
        </w:tabs>
        <w:spacing w:line="360" w:lineRule="auto"/>
        <w:rPr>
          <w:rFonts w:cs="Arial"/>
          <w:b/>
          <w:sz w:val="24"/>
          <w:szCs w:val="24"/>
          <w:lang w:val="es-ES"/>
        </w:rPr>
      </w:pPr>
      <w:r w:rsidRPr="0012113C">
        <w:rPr>
          <w:rFonts w:cs="Arial"/>
          <w:b/>
          <w:sz w:val="28"/>
          <w:szCs w:val="28"/>
          <w:u w:val="single"/>
          <w:lang w:val="es-ES"/>
        </w:rPr>
        <w:lastRenderedPageBreak/>
        <w:t>Part C:</w:t>
      </w:r>
      <w:r w:rsidR="00AF09AB" w:rsidRPr="0012113C">
        <w:rPr>
          <w:rFonts w:cs="Arial"/>
          <w:b/>
          <w:sz w:val="28"/>
          <w:szCs w:val="28"/>
          <w:lang w:val="es-ES"/>
        </w:rPr>
        <w:t xml:space="preserve"> EQUIPO CIENTIFICO</w:t>
      </w:r>
      <w:r w:rsidRPr="0012113C">
        <w:rPr>
          <w:rFonts w:cs="Arial"/>
          <w:b/>
          <w:sz w:val="24"/>
          <w:szCs w:val="24"/>
          <w:lang w:val="es-ES"/>
        </w:rPr>
        <w:tab/>
        <w:t xml:space="preserve"> </w:t>
      </w:r>
    </w:p>
    <w:p w14:paraId="1215DE9B" w14:textId="6DF89845" w:rsidR="0073256E" w:rsidRPr="0012113C" w:rsidRDefault="00F346AC" w:rsidP="0073256E">
      <w:pPr>
        <w:tabs>
          <w:tab w:val="left" w:pos="567"/>
        </w:tabs>
        <w:spacing w:before="280"/>
        <w:ind w:left="567" w:hanging="567"/>
        <w:rPr>
          <w:rFonts w:cs="Arial"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>11.</w:t>
      </w:r>
      <w:r w:rsidRPr="0012113C">
        <w:rPr>
          <w:rFonts w:cs="Arial"/>
          <w:b/>
          <w:sz w:val="24"/>
          <w:szCs w:val="24"/>
          <w:lang w:val="es-ES"/>
        </w:rPr>
        <w:tab/>
      </w:r>
      <w:r w:rsidRPr="0012113C">
        <w:rPr>
          <w:rFonts w:cs="Arial"/>
          <w:sz w:val="24"/>
          <w:szCs w:val="24"/>
          <w:lang w:val="es-ES"/>
        </w:rPr>
        <w:t xml:space="preserve">Complete </w:t>
      </w:r>
      <w:r w:rsidR="000B08D4" w:rsidRPr="0012113C">
        <w:rPr>
          <w:rFonts w:cs="Arial"/>
          <w:sz w:val="24"/>
          <w:szCs w:val="24"/>
          <w:lang w:val="es-ES"/>
        </w:rPr>
        <w:t xml:space="preserve">la siguiente table </w:t>
      </w:r>
      <w:r w:rsidRPr="0012113C">
        <w:rPr>
          <w:rFonts w:cs="Arial"/>
          <w:sz w:val="24"/>
          <w:szCs w:val="24"/>
          <w:lang w:val="es-ES"/>
        </w:rPr>
        <w:t>- (</w:t>
      </w:r>
      <w:r w:rsidR="000B08D4" w:rsidRPr="0012113C">
        <w:rPr>
          <w:rFonts w:cs="Arial"/>
          <w:sz w:val="24"/>
          <w:szCs w:val="24"/>
          <w:u w:val="single"/>
          <w:lang w:val="es-ES"/>
        </w:rPr>
        <w:t>indicar 'SI' o</w:t>
      </w:r>
      <w:r w:rsidR="00B67E17" w:rsidRPr="0012113C">
        <w:rPr>
          <w:rFonts w:cs="Arial"/>
          <w:sz w:val="24"/>
          <w:szCs w:val="24"/>
          <w:u w:val="single"/>
          <w:lang w:val="es-ES"/>
        </w:rPr>
        <w:t xml:space="preserve"> </w:t>
      </w:r>
      <w:r w:rsidRPr="0012113C">
        <w:rPr>
          <w:rFonts w:cs="Arial"/>
          <w:sz w:val="24"/>
          <w:szCs w:val="24"/>
          <w:u w:val="single"/>
          <w:lang w:val="es-ES"/>
        </w:rPr>
        <w:t>'NO'</w:t>
      </w:r>
      <w:r w:rsidRPr="0012113C">
        <w:rPr>
          <w:rFonts w:cs="Arial"/>
          <w:sz w:val="24"/>
          <w:szCs w:val="24"/>
          <w:lang w:val="es-ES"/>
        </w:rPr>
        <w:t>)</w:t>
      </w:r>
      <w:r w:rsidR="00B67E17" w:rsidRPr="0012113C">
        <w:rPr>
          <w:rFonts w:cs="Arial"/>
          <w:sz w:val="24"/>
          <w:szCs w:val="24"/>
          <w:lang w:val="es-ES"/>
        </w:rPr>
        <w:t>:</w:t>
      </w:r>
    </w:p>
    <w:p w14:paraId="68FA3A69" w14:textId="35B276E5" w:rsidR="00F346AC" w:rsidRPr="0012113C" w:rsidRDefault="0073256E" w:rsidP="0073256E">
      <w:pPr>
        <w:tabs>
          <w:tab w:val="left" w:pos="567"/>
        </w:tabs>
        <w:spacing w:after="240"/>
        <w:ind w:left="567" w:hanging="567"/>
        <w:rPr>
          <w:rFonts w:cs="Arial"/>
          <w:sz w:val="24"/>
          <w:szCs w:val="24"/>
          <w:lang w:val="es-ES"/>
        </w:rPr>
      </w:pPr>
      <w:r w:rsidRPr="0012113C">
        <w:rPr>
          <w:rFonts w:cs="Arial"/>
          <w:b/>
          <w:sz w:val="24"/>
          <w:szCs w:val="24"/>
          <w:lang w:val="es-ES"/>
        </w:rPr>
        <w:tab/>
      </w:r>
      <w:r w:rsidR="000B08D4" w:rsidRPr="0012113C">
        <w:rPr>
          <w:rFonts w:cs="Arial"/>
          <w:b/>
          <w:i/>
          <w:sz w:val="24"/>
          <w:szCs w:val="24"/>
          <w:lang w:val="es-ES"/>
        </w:rPr>
        <w:t>Por favor, indique en "b" el equipo que llevará al buque y complete la tabla con un sí o un no. Tenga en cuenta que el olvido del equipo puede dar lugar a restricciones en la investigación.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751"/>
        <w:gridCol w:w="79"/>
        <w:gridCol w:w="913"/>
        <w:gridCol w:w="850"/>
        <w:gridCol w:w="364"/>
        <w:gridCol w:w="487"/>
        <w:gridCol w:w="283"/>
        <w:gridCol w:w="922"/>
        <w:gridCol w:w="71"/>
        <w:gridCol w:w="1134"/>
        <w:gridCol w:w="1218"/>
      </w:tblGrid>
      <w:tr w:rsidR="00CF0337" w:rsidRPr="00355472" w14:paraId="4CE10B91" w14:textId="77777777" w:rsidTr="00D21967">
        <w:tc>
          <w:tcPr>
            <w:tcW w:w="2751" w:type="dxa"/>
            <w:vMerge w:val="restart"/>
            <w:shd w:val="clear" w:color="auto" w:fill="FFFFFF" w:themeFill="background1"/>
            <w:vAlign w:val="center"/>
          </w:tcPr>
          <w:p w14:paraId="24B6C0CB" w14:textId="4EC7C43E" w:rsidR="00CF0337" w:rsidRPr="0012113C" w:rsidRDefault="000B08D4" w:rsidP="000B08D4">
            <w:pPr>
              <w:tabs>
                <w:tab w:val="left" w:pos="567"/>
              </w:tabs>
              <w:spacing w:before="40" w:after="40"/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12113C"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  <w:t>Enumerar el principal Equipo Científico Marino que está previsto utilizar</w:t>
            </w:r>
          </w:p>
        </w:tc>
        <w:tc>
          <w:tcPr>
            <w:tcW w:w="992" w:type="dxa"/>
            <w:gridSpan w:val="2"/>
            <w:vMerge w:val="restart"/>
            <w:shd w:val="clear" w:color="auto" w:fill="FFFFFF" w:themeFill="background1"/>
            <w:vAlign w:val="center"/>
          </w:tcPr>
          <w:p w14:paraId="3DED9354" w14:textId="74BF2A25" w:rsidR="000B08D4" w:rsidRPr="0012113C" w:rsidRDefault="000B08D4" w:rsidP="000B08D4">
            <w:pPr>
              <w:tabs>
                <w:tab w:val="left" w:pos="567"/>
              </w:tabs>
              <w:spacing w:before="40" w:after="40"/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s-ES"/>
              </w:rPr>
            </w:pPr>
            <w:r w:rsidRPr="0012113C"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s-ES"/>
              </w:rPr>
              <w:t>Estudio</w:t>
            </w:r>
          </w:p>
          <w:p w14:paraId="5E39DE9F" w14:textId="77777777" w:rsidR="000B08D4" w:rsidRPr="0012113C" w:rsidRDefault="000B08D4" w:rsidP="000B08D4">
            <w:pPr>
              <w:tabs>
                <w:tab w:val="left" w:pos="567"/>
              </w:tabs>
              <w:spacing w:before="40" w:after="40"/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s-ES"/>
              </w:rPr>
            </w:pPr>
            <w:r w:rsidRPr="0012113C"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s-ES"/>
              </w:rPr>
              <w:t>de pesca</w:t>
            </w:r>
          </w:p>
          <w:p w14:paraId="120F012B" w14:textId="6910CBD7" w:rsidR="00CF0337" w:rsidRPr="0012113C" w:rsidRDefault="000B08D4" w:rsidP="000B08D4">
            <w:pPr>
              <w:tabs>
                <w:tab w:val="left" w:pos="567"/>
              </w:tabs>
              <w:spacing w:before="40" w:after="40"/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s-ES"/>
              </w:rPr>
            </w:pPr>
            <w:r w:rsidRPr="0012113C"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s-ES"/>
              </w:rPr>
              <w:t>en los lí-mites pesque-ros</w:t>
            </w:r>
          </w:p>
        </w:tc>
        <w:tc>
          <w:tcPr>
            <w:tcW w:w="1214" w:type="dxa"/>
            <w:gridSpan w:val="2"/>
            <w:vMerge w:val="restart"/>
            <w:shd w:val="clear" w:color="auto" w:fill="FFFFFF" w:themeFill="background1"/>
            <w:vAlign w:val="center"/>
          </w:tcPr>
          <w:p w14:paraId="0631C3A3" w14:textId="64819270" w:rsidR="000B08D4" w:rsidRPr="0012113C" w:rsidRDefault="000B08D4" w:rsidP="000B08D4">
            <w:pPr>
              <w:tabs>
                <w:tab w:val="left" w:pos="567"/>
              </w:tabs>
              <w:spacing w:before="40" w:after="40"/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s-ES"/>
              </w:rPr>
            </w:pPr>
            <w:r w:rsidRPr="0012113C"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s-ES"/>
              </w:rPr>
              <w:t>Estudio de la</w:t>
            </w:r>
          </w:p>
          <w:p w14:paraId="10535FA6" w14:textId="467FFCC6" w:rsidR="000B08D4" w:rsidRPr="0012113C" w:rsidRDefault="000B08D4" w:rsidP="000B08D4">
            <w:pPr>
              <w:tabs>
                <w:tab w:val="left" w:pos="567"/>
              </w:tabs>
              <w:spacing w:before="40" w:after="40"/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s-ES"/>
              </w:rPr>
            </w:pPr>
            <w:r w:rsidRPr="0012113C"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s-ES"/>
              </w:rPr>
              <w:t>Plataformacontinental</w:t>
            </w:r>
          </w:p>
          <w:p w14:paraId="69892A8F" w14:textId="77777777" w:rsidR="000B08D4" w:rsidRPr="0012113C" w:rsidRDefault="000B08D4" w:rsidP="000B08D4">
            <w:pPr>
              <w:tabs>
                <w:tab w:val="left" w:pos="567"/>
              </w:tabs>
              <w:spacing w:before="40" w:after="40"/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s-ES"/>
              </w:rPr>
            </w:pPr>
            <w:r w:rsidRPr="0012113C"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s-ES"/>
              </w:rPr>
              <w:t>hasta el</w:t>
            </w:r>
          </w:p>
          <w:p w14:paraId="4E32A62F" w14:textId="77777777" w:rsidR="000B08D4" w:rsidRPr="0012113C" w:rsidRDefault="000B08D4" w:rsidP="000B08D4">
            <w:pPr>
              <w:tabs>
                <w:tab w:val="left" w:pos="567"/>
              </w:tabs>
              <w:spacing w:before="40" w:after="40"/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12113C"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  <w:t>margen del</w:t>
            </w:r>
          </w:p>
          <w:p w14:paraId="64AC84CB" w14:textId="081E4B0B" w:rsidR="00CF0337" w:rsidRPr="0012113C" w:rsidRDefault="000B08D4" w:rsidP="000B08D4">
            <w:pPr>
              <w:tabs>
                <w:tab w:val="left" w:pos="567"/>
              </w:tabs>
              <w:spacing w:before="40" w:after="40"/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12113C"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  <w:t>Estado costero</w:t>
            </w:r>
          </w:p>
        </w:tc>
        <w:tc>
          <w:tcPr>
            <w:tcW w:w="4115" w:type="dxa"/>
            <w:gridSpan w:val="6"/>
            <w:shd w:val="clear" w:color="auto" w:fill="FFFFFF" w:themeFill="background1"/>
            <w:vAlign w:val="center"/>
          </w:tcPr>
          <w:p w14:paraId="496F4619" w14:textId="7E87126F" w:rsidR="00CF0337" w:rsidRPr="0012113C" w:rsidRDefault="000B08D4" w:rsidP="000B08D4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s-ES"/>
              </w:rPr>
            </w:pPr>
            <w:r w:rsidRPr="0012113C"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s-ES"/>
              </w:rPr>
              <w:t>Indicar en qué aguas se desplegará</w:t>
            </w:r>
          </w:p>
        </w:tc>
      </w:tr>
      <w:tr w:rsidR="00CF0337" w:rsidRPr="0012113C" w14:paraId="2DDF6EFE" w14:textId="77777777" w:rsidTr="008E7C78">
        <w:tc>
          <w:tcPr>
            <w:tcW w:w="275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59563" w14:textId="77777777" w:rsidR="00CF0337" w:rsidRPr="0012113C" w:rsidRDefault="00CF0337" w:rsidP="008E7C78">
            <w:pPr>
              <w:tabs>
                <w:tab w:val="left" w:pos="567"/>
              </w:tabs>
              <w:spacing w:before="40" w:after="40"/>
              <w:rPr>
                <w:rFonts w:cs="Arial"/>
                <w:bCs/>
                <w:color w:val="000000" w:themeColor="text1"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C0DD64" w14:textId="77777777" w:rsidR="00CF0337" w:rsidRPr="0012113C" w:rsidRDefault="00CF0337" w:rsidP="008E7C78">
            <w:pPr>
              <w:tabs>
                <w:tab w:val="left" w:pos="567"/>
              </w:tabs>
              <w:spacing w:before="40" w:after="40"/>
              <w:rPr>
                <w:rFonts w:cs="Arial"/>
                <w:bCs/>
                <w:color w:val="000000" w:themeColor="text1"/>
                <w:sz w:val="18"/>
                <w:szCs w:val="18"/>
                <w:lang w:val="es-ES"/>
              </w:rPr>
            </w:pPr>
          </w:p>
        </w:tc>
        <w:tc>
          <w:tcPr>
            <w:tcW w:w="1214" w:type="dxa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FA2ADB" w14:textId="77777777" w:rsidR="00CF0337" w:rsidRPr="0012113C" w:rsidRDefault="00CF0337" w:rsidP="008E7C78">
            <w:pPr>
              <w:tabs>
                <w:tab w:val="left" w:pos="567"/>
              </w:tabs>
              <w:spacing w:before="40" w:after="40"/>
              <w:rPr>
                <w:rFonts w:cs="Arial"/>
                <w:bCs/>
                <w:color w:val="000000" w:themeColor="text1"/>
                <w:sz w:val="18"/>
                <w:szCs w:val="18"/>
                <w:lang w:val="es-ES"/>
              </w:rPr>
            </w:pPr>
          </w:p>
        </w:tc>
        <w:tc>
          <w:tcPr>
            <w:tcW w:w="7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4AF21D" w14:textId="00C15DCF" w:rsidR="00CF0337" w:rsidRPr="0012113C" w:rsidRDefault="000B08D4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12113C"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  <w:t>Dentro</w:t>
            </w:r>
          </w:p>
          <w:p w14:paraId="62374B94" w14:textId="77777777" w:rsidR="00CF0337" w:rsidRPr="0012113C" w:rsidRDefault="00CF0337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12113C"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  <w:t>3 NM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5B4F25" w14:textId="0276A485" w:rsidR="00CF0337" w:rsidRPr="0012113C" w:rsidRDefault="006453C4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12113C"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  <w:t>Entre</w:t>
            </w:r>
          </w:p>
          <w:p w14:paraId="0FF82B3E" w14:textId="77777777" w:rsidR="00CF0337" w:rsidRPr="0012113C" w:rsidRDefault="00CF0337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12113C"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  <w:t>3-12 NM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E78C19" w14:textId="11FAE926" w:rsidR="000B08D4" w:rsidRPr="0012113C" w:rsidRDefault="006453C4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12113C"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  <w:t>Entre</w:t>
            </w:r>
          </w:p>
          <w:p w14:paraId="0ADB6BBF" w14:textId="332C633B" w:rsidR="00CF0337" w:rsidRPr="0012113C" w:rsidRDefault="00CF0337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12113C"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  <w:t>12-50 NM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534085" w14:textId="07AED3AC" w:rsidR="000B08D4" w:rsidRPr="0012113C" w:rsidRDefault="006453C4" w:rsidP="006453C4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12113C"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  <w:t>Entre</w:t>
            </w:r>
          </w:p>
          <w:p w14:paraId="7599F1D5" w14:textId="65FB9A17" w:rsidR="00CF0337" w:rsidRPr="0012113C" w:rsidRDefault="00CF0337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12113C">
              <w:rPr>
                <w:rFonts w:cs="Arial"/>
                <w:bCs/>
                <w:color w:val="000000" w:themeColor="text1"/>
                <w:spacing w:val="-2"/>
                <w:sz w:val="18"/>
                <w:szCs w:val="18"/>
                <w:lang w:val="en-GB"/>
              </w:rPr>
              <w:t>50-200 NM</w:t>
            </w:r>
          </w:p>
        </w:tc>
      </w:tr>
      <w:tr w:rsidR="00CF0337" w:rsidRPr="0012113C" w14:paraId="0027FEE5" w14:textId="77777777" w:rsidTr="001124CB">
        <w:trPr>
          <w:trHeight w:val="80"/>
        </w:trPr>
        <w:tc>
          <w:tcPr>
            <w:tcW w:w="27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1CE6D" w14:textId="77777777" w:rsidR="00CF0337" w:rsidRPr="0012113C" w:rsidRDefault="00CF0337" w:rsidP="001124CB">
            <w:pPr>
              <w:tabs>
                <w:tab w:val="left" w:pos="567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928BB" w14:textId="77777777" w:rsidR="00CF0337" w:rsidRPr="0012113C" w:rsidRDefault="00CF0337" w:rsidP="001124CB">
            <w:pPr>
              <w:tabs>
                <w:tab w:val="left" w:pos="567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C4E98" w14:textId="77777777" w:rsidR="00CF0337" w:rsidRPr="0012113C" w:rsidRDefault="00CF0337" w:rsidP="001124CB">
            <w:pPr>
              <w:tabs>
                <w:tab w:val="left" w:pos="567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0140F" w14:textId="77777777" w:rsidR="00CF0337" w:rsidRPr="0012113C" w:rsidRDefault="00CF0337" w:rsidP="001124CB">
            <w:pPr>
              <w:tabs>
                <w:tab w:val="left" w:pos="567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20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1E3A38" w14:textId="77777777" w:rsidR="00CF0337" w:rsidRPr="0012113C" w:rsidRDefault="00CF0337" w:rsidP="001124CB">
            <w:pPr>
              <w:tabs>
                <w:tab w:val="left" w:pos="567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20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AC6E14" w14:textId="77777777" w:rsidR="00CF0337" w:rsidRPr="0012113C" w:rsidRDefault="00CF0337" w:rsidP="001124CB">
            <w:pPr>
              <w:tabs>
                <w:tab w:val="left" w:pos="567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2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07D94C" w14:textId="77777777" w:rsidR="00CF0337" w:rsidRPr="0012113C" w:rsidRDefault="00CF0337" w:rsidP="001124CB">
            <w:pPr>
              <w:tabs>
                <w:tab w:val="left" w:pos="567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CF0337" w:rsidRPr="00355472" w14:paraId="1FECFAB5" w14:textId="77777777" w:rsidTr="001124CB">
        <w:trPr>
          <w:trHeight w:val="340"/>
        </w:trPr>
        <w:tc>
          <w:tcPr>
            <w:tcW w:w="9072" w:type="dxa"/>
            <w:gridSpan w:val="11"/>
            <w:shd w:val="clear" w:color="auto" w:fill="DEEAF6" w:themeFill="accent1" w:themeFillTint="33"/>
            <w:vAlign w:val="center"/>
          </w:tcPr>
          <w:p w14:paraId="196A5935" w14:textId="76CEF70A" w:rsidR="00CF0337" w:rsidRPr="0012113C" w:rsidRDefault="00CF0337" w:rsidP="006453C4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es-ES"/>
              </w:rPr>
            </w:pPr>
            <w:r w:rsidRPr="0012113C">
              <w:rPr>
                <w:rFonts w:cs="Arial"/>
                <w:b/>
                <w:color w:val="000000" w:themeColor="text1"/>
                <w:sz w:val="24"/>
                <w:szCs w:val="24"/>
                <w:lang w:val="es-ES"/>
              </w:rPr>
              <w:t>a</w:t>
            </w:r>
            <w:r w:rsidR="001124CB" w:rsidRPr="0012113C">
              <w:rPr>
                <w:rFonts w:cs="Arial"/>
                <w:b/>
                <w:color w:val="000000" w:themeColor="text1"/>
                <w:sz w:val="24"/>
                <w:szCs w:val="24"/>
                <w:lang w:val="es-ES"/>
              </w:rPr>
              <w:t>.</w:t>
            </w:r>
            <w:r w:rsidRPr="0012113C">
              <w:rPr>
                <w:rFonts w:cs="Arial"/>
                <w:b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r w:rsidR="006453C4" w:rsidRPr="0012113C">
              <w:rPr>
                <w:rFonts w:cs="Arial"/>
                <w:b/>
                <w:color w:val="000000" w:themeColor="text1"/>
                <w:sz w:val="24"/>
                <w:szCs w:val="24"/>
                <w:lang w:val="es-ES"/>
              </w:rPr>
              <w:t>Sistemas propios del buque</w:t>
            </w:r>
          </w:p>
        </w:tc>
      </w:tr>
      <w:tr w:rsidR="00456E19" w:rsidRPr="0012113C" w14:paraId="1F1BA56E" w14:textId="77777777" w:rsidTr="00D21967">
        <w:trPr>
          <w:trHeight w:val="340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5AB94A" w14:textId="1EDDFA1D" w:rsidR="00456E19" w:rsidRPr="0012113C" w:rsidRDefault="00456E19" w:rsidP="000066CE">
            <w:pPr>
              <w:tabs>
                <w:tab w:val="left" w:pos="567"/>
              </w:tabs>
              <w:spacing w:before="40" w:after="40"/>
              <w:rPr>
                <w:rFonts w:cs="Arial"/>
                <w:spacing w:val="-2"/>
                <w:sz w:val="24"/>
                <w:szCs w:val="24"/>
                <w:lang w:val="en-US"/>
              </w:rPr>
            </w:pPr>
            <w:r w:rsidRPr="0012113C">
              <w:rPr>
                <w:rFonts w:cs="Arial"/>
                <w:spacing w:val="-2"/>
                <w:sz w:val="24"/>
                <w:szCs w:val="24"/>
                <w:lang w:val="en-GB"/>
              </w:rPr>
              <w:t xml:space="preserve">ADCP </w:t>
            </w:r>
            <w:r w:rsidR="000066CE" w:rsidRPr="0012113C">
              <w:rPr>
                <w:rFonts w:cs="Arial"/>
                <w:spacing w:val="-2"/>
                <w:sz w:val="24"/>
                <w:szCs w:val="24"/>
                <w:lang w:val="en-GB"/>
              </w:rPr>
              <w:t>perfilador hidroacústico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33F7F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7CF63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7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4C0AAA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205C8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4A464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38F42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</w:tr>
      <w:tr w:rsidR="00456E19" w:rsidRPr="0012113C" w14:paraId="167B96BF" w14:textId="77777777" w:rsidTr="00D21967">
        <w:trPr>
          <w:trHeight w:val="340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CCE97" w14:textId="0C968883" w:rsidR="00456E19" w:rsidRPr="0012113C" w:rsidRDefault="00456E19" w:rsidP="000066CE">
            <w:pPr>
              <w:tabs>
                <w:tab w:val="left" w:pos="567"/>
              </w:tabs>
              <w:spacing w:before="40" w:after="40"/>
              <w:rPr>
                <w:rFonts w:cs="Arial"/>
                <w:spacing w:val="-6"/>
                <w:sz w:val="24"/>
                <w:szCs w:val="24"/>
                <w:lang w:val="en-US"/>
              </w:rPr>
            </w:pPr>
            <w:r w:rsidRPr="0012113C">
              <w:rPr>
                <w:rFonts w:cs="Arial"/>
                <w:spacing w:val="-6"/>
                <w:sz w:val="24"/>
                <w:szCs w:val="24"/>
                <w:lang w:val="en-US"/>
              </w:rPr>
              <w:t xml:space="preserve">USBL </w:t>
            </w:r>
            <w:r w:rsidR="000066CE" w:rsidRPr="0012113C">
              <w:rPr>
                <w:rFonts w:cs="Arial"/>
                <w:spacing w:val="-6"/>
                <w:sz w:val="24"/>
                <w:szCs w:val="24"/>
                <w:lang w:val="en-US"/>
              </w:rPr>
              <w:t xml:space="preserve">Sistema de posicionamiento 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CE58DE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F73E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0E103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E5019D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7BAF7D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824E1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</w:tr>
      <w:tr w:rsidR="00456E19" w:rsidRPr="0012113C" w14:paraId="0A1D0A89" w14:textId="77777777" w:rsidTr="00D21967">
        <w:trPr>
          <w:trHeight w:val="340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52CA0C" w14:textId="485E8D32" w:rsidR="00456E19" w:rsidRPr="0012113C" w:rsidRDefault="006453C4" w:rsidP="008E7C78">
            <w:pPr>
              <w:tabs>
                <w:tab w:val="left" w:pos="567"/>
              </w:tabs>
              <w:spacing w:before="40" w:after="40"/>
              <w:rPr>
                <w:rFonts w:cs="Arial"/>
                <w:spacing w:val="-2"/>
                <w:sz w:val="24"/>
                <w:szCs w:val="24"/>
              </w:rPr>
            </w:pPr>
            <w:r w:rsidRPr="0012113C">
              <w:rPr>
                <w:rFonts w:cs="Arial"/>
                <w:spacing w:val="-6"/>
                <w:sz w:val="24"/>
                <w:szCs w:val="24"/>
              </w:rPr>
              <w:t>Ecosonda multihaz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1DEBB9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E90F58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FE7576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ED2F8C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45D51E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0DAFC6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456E19" w:rsidRPr="0012113C" w14:paraId="4FBE79E8" w14:textId="77777777" w:rsidTr="00D21967">
        <w:trPr>
          <w:trHeight w:val="340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4EA1C1" w14:textId="353E7DA2" w:rsidR="000066CE" w:rsidRPr="0012113C" w:rsidRDefault="000066CE" w:rsidP="001124CB">
            <w:pPr>
              <w:tabs>
                <w:tab w:val="left" w:pos="567"/>
              </w:tabs>
              <w:spacing w:after="40"/>
              <w:rPr>
                <w:rFonts w:cs="Arial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12113C">
              <w:rPr>
                <w:rFonts w:cs="Arial"/>
                <w:color w:val="333333"/>
                <w:sz w:val="24"/>
                <w:szCs w:val="24"/>
                <w:shd w:val="clear" w:color="auto" w:fill="FFFFFF"/>
                <w:lang w:val="en-US"/>
              </w:rPr>
              <w:t>P</w:t>
            </w:r>
            <w:r w:rsidR="00B4322A" w:rsidRPr="0012113C">
              <w:rPr>
                <w:rFonts w:cs="Arial"/>
                <w:color w:val="333333"/>
                <w:sz w:val="24"/>
                <w:szCs w:val="24"/>
                <w:shd w:val="clear" w:color="auto" w:fill="FFFFFF"/>
                <w:lang w:val="en-US"/>
              </w:rPr>
              <w:t>erfilador de sub</w:t>
            </w:r>
            <w:r w:rsidRPr="0012113C">
              <w:rPr>
                <w:rFonts w:cs="Arial"/>
                <w:color w:val="333333"/>
                <w:sz w:val="24"/>
                <w:szCs w:val="24"/>
                <w:shd w:val="clear" w:color="auto" w:fill="FFFFFF"/>
                <w:lang w:val="en-US"/>
              </w:rPr>
              <w:t>fondo</w:t>
            </w:r>
          </w:p>
          <w:p w14:paraId="3DAED953" w14:textId="0EDBEE38" w:rsidR="00456E19" w:rsidRPr="0012113C" w:rsidRDefault="00456E19" w:rsidP="001124CB">
            <w:pPr>
              <w:tabs>
                <w:tab w:val="left" w:pos="567"/>
              </w:tabs>
              <w:spacing w:after="40"/>
              <w:rPr>
                <w:rFonts w:cs="Arial"/>
                <w:spacing w:val="-2"/>
                <w:sz w:val="24"/>
                <w:szCs w:val="24"/>
                <w:lang w:val="en-US"/>
              </w:rPr>
            </w:pPr>
            <w:r w:rsidRPr="0012113C">
              <w:rPr>
                <w:rFonts w:cs="Arial"/>
                <w:color w:val="333333"/>
                <w:sz w:val="24"/>
                <w:szCs w:val="24"/>
                <w:shd w:val="clear" w:color="auto" w:fill="FFFFFF"/>
                <w:lang w:val="en-US"/>
              </w:rPr>
              <w:t>Para</w:t>
            </w:r>
            <w:r w:rsidR="00AF59F2" w:rsidRPr="0012113C">
              <w:rPr>
                <w:rFonts w:cs="Arial"/>
                <w:color w:val="333333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12113C">
              <w:rPr>
                <w:rFonts w:cs="Arial"/>
                <w:color w:val="333333"/>
                <w:sz w:val="24"/>
                <w:szCs w:val="24"/>
                <w:shd w:val="clear" w:color="auto" w:fill="FFFFFF"/>
                <w:lang w:val="en-US"/>
              </w:rPr>
              <w:t>ound P70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418EB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CF26C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7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7CE73C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BFC602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C1311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1452EF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</w:tr>
      <w:tr w:rsidR="00456E19" w:rsidRPr="00355472" w14:paraId="15C26957" w14:textId="77777777" w:rsidTr="00D21967">
        <w:trPr>
          <w:trHeight w:val="340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7A660" w14:textId="2201F7A7" w:rsidR="00456E19" w:rsidRPr="0012113C" w:rsidRDefault="000066CE" w:rsidP="000066CE">
            <w:pPr>
              <w:tabs>
                <w:tab w:val="left" w:pos="567"/>
              </w:tabs>
              <w:spacing w:before="40" w:after="40"/>
              <w:rPr>
                <w:rFonts w:cs="Arial"/>
                <w:spacing w:val="-2"/>
                <w:sz w:val="24"/>
                <w:szCs w:val="24"/>
                <w:lang w:val="es-ES"/>
              </w:rPr>
            </w:pPr>
            <w:r w:rsidRPr="0012113C">
              <w:rPr>
                <w:rFonts w:cs="Arial"/>
                <w:spacing w:val="-2"/>
                <w:sz w:val="24"/>
                <w:szCs w:val="24"/>
                <w:lang w:val="es-ES"/>
              </w:rPr>
              <w:t>Muestreo seguido de agua de la superficie / anali</w:t>
            </w:r>
            <w:r w:rsidR="00456E19" w:rsidRPr="0012113C">
              <w:rPr>
                <w:rFonts w:cs="Arial"/>
                <w:spacing w:val="-2"/>
                <w:sz w:val="24"/>
                <w:szCs w:val="24"/>
                <w:lang w:val="es-ES"/>
              </w:rPr>
              <w:t>sis</w:t>
            </w:r>
            <w:r w:rsidR="00FD5F5A" w:rsidRPr="0012113C">
              <w:rPr>
                <w:rFonts w:cs="Arial"/>
                <w:spacing w:val="-2"/>
                <w:sz w:val="24"/>
                <w:szCs w:val="24"/>
                <w:lang w:val="es-ES"/>
              </w:rPr>
              <w:t xml:space="preserve"> (incl</w:t>
            </w:r>
            <w:r w:rsidR="001124CB" w:rsidRPr="0012113C">
              <w:rPr>
                <w:rFonts w:cs="Arial"/>
                <w:spacing w:val="-2"/>
                <w:sz w:val="24"/>
                <w:szCs w:val="24"/>
                <w:lang w:val="es-ES"/>
              </w:rPr>
              <w:t>.</w:t>
            </w:r>
            <w:r w:rsidRPr="0012113C">
              <w:rPr>
                <w:rFonts w:cs="Arial"/>
                <w:spacing w:val="-2"/>
                <w:sz w:val="24"/>
                <w:szCs w:val="24"/>
                <w:lang w:val="es-ES"/>
              </w:rPr>
              <w:t xml:space="preserve"> termosalinografo</w:t>
            </w:r>
            <w:r w:rsidR="00FD5F5A" w:rsidRPr="0012113C">
              <w:rPr>
                <w:rFonts w:cs="Arial"/>
                <w:spacing w:val="-2"/>
                <w:sz w:val="24"/>
                <w:szCs w:val="24"/>
                <w:lang w:val="es-ES"/>
              </w:rPr>
              <w:t>)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69CB3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1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06411D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7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FCD752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DD19D6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517A8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D97DF8" w14:textId="77777777" w:rsidR="00456E19" w:rsidRPr="0012113C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s-ES"/>
              </w:rPr>
            </w:pPr>
          </w:p>
        </w:tc>
      </w:tr>
      <w:tr w:rsidR="00456E19" w:rsidRPr="0012113C" w14:paraId="3A05ACC6" w14:textId="77777777" w:rsidTr="001124CB">
        <w:trPr>
          <w:trHeight w:val="340"/>
        </w:trPr>
        <w:tc>
          <w:tcPr>
            <w:tcW w:w="9072" w:type="dxa"/>
            <w:gridSpan w:val="11"/>
            <w:shd w:val="clear" w:color="auto" w:fill="DEEAF6" w:themeFill="accent1" w:themeFillTint="33"/>
            <w:vAlign w:val="center"/>
          </w:tcPr>
          <w:p w14:paraId="5E4FE4B4" w14:textId="103A7C95" w:rsidR="00456E19" w:rsidRPr="0012113C" w:rsidRDefault="00456E19" w:rsidP="006453C4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FFFFFF"/>
                <w:sz w:val="24"/>
                <w:szCs w:val="24"/>
                <w:lang w:val="en-GB"/>
              </w:rPr>
            </w:pPr>
            <w:r w:rsidRPr="0012113C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b</w:t>
            </w:r>
            <w:r w:rsidR="001124CB" w:rsidRPr="0012113C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.</w:t>
            </w:r>
            <w:r w:rsidRPr="0012113C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="006453C4" w:rsidRPr="0012113C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Equipo movil</w:t>
            </w:r>
          </w:p>
        </w:tc>
      </w:tr>
      <w:tr w:rsidR="00456E19" w:rsidRPr="0012113C" w14:paraId="011EF70A" w14:textId="77777777" w:rsidTr="008E7C78">
        <w:trPr>
          <w:trHeight w:val="340"/>
        </w:trPr>
        <w:tc>
          <w:tcPr>
            <w:tcW w:w="2751" w:type="dxa"/>
            <w:shd w:val="clear" w:color="auto" w:fill="auto"/>
            <w:vAlign w:val="center"/>
          </w:tcPr>
          <w:p w14:paraId="775479DE" w14:textId="77777777" w:rsidR="00B4322A" w:rsidRPr="0012113C" w:rsidRDefault="00B4322A" w:rsidP="008E7C78">
            <w:pPr>
              <w:tabs>
                <w:tab w:val="left" w:pos="567"/>
              </w:tabs>
              <w:spacing w:before="40" w:after="40"/>
              <w:rPr>
                <w:rFonts w:cs="Arial"/>
                <w:sz w:val="24"/>
                <w:szCs w:val="24"/>
                <w:lang w:val="en-GB"/>
              </w:rPr>
            </w:pPr>
            <w:r w:rsidRPr="0012113C">
              <w:rPr>
                <w:rFonts w:cs="Arial"/>
                <w:sz w:val="24"/>
                <w:szCs w:val="24"/>
                <w:lang w:val="en-GB"/>
              </w:rPr>
              <w:t>Sonda de velocidad</w:t>
            </w:r>
          </w:p>
          <w:p w14:paraId="5D1B051B" w14:textId="7303E426" w:rsidR="00456E19" w:rsidRPr="0012113C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z w:val="24"/>
                <w:szCs w:val="24"/>
                <w:lang w:val="en-GB"/>
              </w:rPr>
            </w:pPr>
            <w:r w:rsidRPr="0012113C">
              <w:rPr>
                <w:rFonts w:cs="Arial"/>
                <w:sz w:val="24"/>
                <w:szCs w:val="24"/>
                <w:lang w:val="en-GB"/>
              </w:rPr>
              <w:t>AML SV Plus</w:t>
            </w:r>
            <w:r w:rsidR="00D21967" w:rsidRPr="0012113C">
              <w:rPr>
                <w:rFonts w:cs="Arial"/>
                <w:sz w:val="24"/>
                <w:szCs w:val="24"/>
                <w:lang w:val="en-GB"/>
              </w:rPr>
              <w:t>X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09FC6C1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14:paraId="3C98D42C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gridSpan w:val="2"/>
            <w:shd w:val="clear" w:color="auto" w:fill="auto"/>
            <w:vAlign w:val="center"/>
          </w:tcPr>
          <w:p w14:paraId="4E1071C7" w14:textId="77777777" w:rsidR="00456E19" w:rsidRPr="0012113C" w:rsidRDefault="00456E19" w:rsidP="00072491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67E9B84E" w14:textId="77777777" w:rsidR="00456E19" w:rsidRPr="0012113C" w:rsidRDefault="00456E19" w:rsidP="00072491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508073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075C75C7" w14:textId="77777777" w:rsidR="00456E19" w:rsidRPr="0012113C" w:rsidRDefault="00456E19" w:rsidP="00072491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</w:tr>
      <w:tr w:rsidR="00456E19" w:rsidRPr="0012113C" w14:paraId="3BBAA5F8" w14:textId="77777777" w:rsidTr="008E7C78">
        <w:trPr>
          <w:trHeight w:val="340"/>
        </w:trPr>
        <w:tc>
          <w:tcPr>
            <w:tcW w:w="2751" w:type="dxa"/>
            <w:shd w:val="clear" w:color="auto" w:fill="auto"/>
            <w:vAlign w:val="center"/>
          </w:tcPr>
          <w:p w14:paraId="1BF7E066" w14:textId="05724331" w:rsidR="00456E19" w:rsidRPr="0012113C" w:rsidRDefault="00456E19" w:rsidP="00B4322A">
            <w:pPr>
              <w:tabs>
                <w:tab w:val="left" w:pos="567"/>
              </w:tabs>
              <w:spacing w:before="40" w:after="40"/>
              <w:rPr>
                <w:rFonts w:cs="Arial"/>
                <w:sz w:val="24"/>
                <w:szCs w:val="24"/>
                <w:lang w:val="en-GB"/>
              </w:rPr>
            </w:pPr>
            <w:r w:rsidRPr="0012113C">
              <w:rPr>
                <w:rFonts w:cs="Arial"/>
                <w:sz w:val="24"/>
                <w:szCs w:val="24"/>
                <w:lang w:val="en-GB"/>
              </w:rPr>
              <w:t xml:space="preserve">XSV </w:t>
            </w:r>
            <w:r w:rsidR="00B4322A" w:rsidRPr="0012113C">
              <w:rPr>
                <w:rFonts w:cs="Arial"/>
                <w:sz w:val="24"/>
                <w:szCs w:val="24"/>
                <w:lang w:val="en-GB"/>
              </w:rPr>
              <w:t>Velocímetro acústico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F687184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14:paraId="34D7865F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shd w:val="clear" w:color="auto" w:fill="auto"/>
            <w:vAlign w:val="center"/>
          </w:tcPr>
          <w:p w14:paraId="4B4AA930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0A498140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F03823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5AA65FEB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456E19" w:rsidRPr="0012113C" w14:paraId="3B898B30" w14:textId="77777777" w:rsidTr="008E7C78">
        <w:trPr>
          <w:trHeight w:val="340"/>
        </w:trPr>
        <w:tc>
          <w:tcPr>
            <w:tcW w:w="2751" w:type="dxa"/>
            <w:shd w:val="clear" w:color="auto" w:fill="auto"/>
            <w:vAlign w:val="center"/>
          </w:tcPr>
          <w:p w14:paraId="027DEEA5" w14:textId="60F9112E" w:rsidR="00456E19" w:rsidRPr="0012113C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z w:val="24"/>
                <w:szCs w:val="24"/>
                <w:lang w:val="en-GB"/>
              </w:rPr>
            </w:pPr>
            <w:r w:rsidRPr="0012113C">
              <w:rPr>
                <w:rFonts w:cs="Arial"/>
                <w:sz w:val="24"/>
                <w:szCs w:val="24"/>
                <w:lang w:val="en-GB"/>
              </w:rPr>
              <w:t>Dron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438D15C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14:paraId="02C490B8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shd w:val="clear" w:color="auto" w:fill="auto"/>
            <w:vAlign w:val="center"/>
          </w:tcPr>
          <w:p w14:paraId="49F0823D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2AC13C20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2C5990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0A74BD29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456E19" w:rsidRPr="0012113C" w14:paraId="573DE0AF" w14:textId="77777777" w:rsidTr="008E7C78">
        <w:trPr>
          <w:trHeight w:val="340"/>
        </w:trPr>
        <w:tc>
          <w:tcPr>
            <w:tcW w:w="2751" w:type="dxa"/>
            <w:shd w:val="clear" w:color="auto" w:fill="auto"/>
            <w:vAlign w:val="center"/>
          </w:tcPr>
          <w:p w14:paraId="26AD7A3E" w14:textId="6E0C6153" w:rsidR="00456E19" w:rsidRPr="0012113C" w:rsidRDefault="000066CE" w:rsidP="008E7C78">
            <w:pPr>
              <w:tabs>
                <w:tab w:val="left" w:pos="567"/>
              </w:tabs>
              <w:spacing w:before="40" w:after="40"/>
              <w:rPr>
                <w:rFonts w:cs="Arial"/>
                <w:sz w:val="24"/>
                <w:szCs w:val="24"/>
                <w:lang w:val="en-GB"/>
              </w:rPr>
            </w:pPr>
            <w:r w:rsidRPr="0012113C">
              <w:rPr>
                <w:rFonts w:cs="Arial"/>
                <w:sz w:val="24"/>
                <w:szCs w:val="24"/>
                <w:lang w:val="en-GB"/>
              </w:rPr>
              <w:t>Sensores meteorológicos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8377323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14:paraId="32490505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shd w:val="clear" w:color="auto" w:fill="auto"/>
            <w:vAlign w:val="center"/>
          </w:tcPr>
          <w:p w14:paraId="36525B99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1090BAB3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572EC2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7AA9981F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456E19" w:rsidRPr="0012113C" w14:paraId="12FB5720" w14:textId="77777777" w:rsidTr="008E7C78">
        <w:trPr>
          <w:trHeight w:val="340"/>
        </w:trPr>
        <w:tc>
          <w:tcPr>
            <w:tcW w:w="2751" w:type="dxa"/>
            <w:shd w:val="clear" w:color="auto" w:fill="auto"/>
            <w:vAlign w:val="center"/>
          </w:tcPr>
          <w:p w14:paraId="7BE18A7D" w14:textId="02085208" w:rsidR="00456E19" w:rsidRPr="0012113C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68AD35A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14:paraId="66DAD393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shd w:val="clear" w:color="auto" w:fill="auto"/>
            <w:vAlign w:val="center"/>
          </w:tcPr>
          <w:p w14:paraId="73F38ADC" w14:textId="2387DD44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pacing w:val="-2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61231FAB" w14:textId="3CE7CBF2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pacing w:val="-2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82C5CE" w14:textId="03D27BE6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pacing w:val="-2"/>
                <w:sz w:val="24"/>
                <w:szCs w:val="24"/>
                <w:lang w:val="en-GB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02EB2BC8" w14:textId="0066D3A8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pacing w:val="-2"/>
                <w:sz w:val="24"/>
                <w:szCs w:val="24"/>
                <w:lang w:val="en-GB"/>
              </w:rPr>
            </w:pPr>
          </w:p>
        </w:tc>
      </w:tr>
      <w:tr w:rsidR="00456E19" w:rsidRPr="0012113C" w14:paraId="763DC3E0" w14:textId="77777777" w:rsidTr="008E7C78">
        <w:trPr>
          <w:trHeight w:val="340"/>
        </w:trPr>
        <w:tc>
          <w:tcPr>
            <w:tcW w:w="2751" w:type="dxa"/>
            <w:shd w:val="clear" w:color="auto" w:fill="auto"/>
            <w:vAlign w:val="center"/>
          </w:tcPr>
          <w:p w14:paraId="4F4A1455" w14:textId="143F9DCE" w:rsidR="00456E19" w:rsidRPr="0012113C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7FAEA13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14:paraId="1FF2DC02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shd w:val="clear" w:color="auto" w:fill="auto"/>
            <w:vAlign w:val="center"/>
          </w:tcPr>
          <w:p w14:paraId="42EEEAEE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62B77AC2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ED5D90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342B252B" w14:textId="77777777" w:rsidR="00456E19" w:rsidRPr="0012113C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14:paraId="7C100EC3" w14:textId="46D6C2E8" w:rsidR="000E366C" w:rsidRPr="0012113C" w:rsidRDefault="000E366C" w:rsidP="001124CB">
      <w:pPr>
        <w:rPr>
          <w:rFonts w:cs="Arial"/>
          <w:sz w:val="24"/>
          <w:szCs w:val="24"/>
          <w:lang w:val="en-GB"/>
        </w:rPr>
      </w:pPr>
    </w:p>
    <w:p w14:paraId="1030646F" w14:textId="6DC42D80" w:rsidR="000E366C" w:rsidRPr="0012113C" w:rsidRDefault="000E366C" w:rsidP="001124CB">
      <w:pPr>
        <w:rPr>
          <w:rFonts w:cs="Arial"/>
          <w:sz w:val="24"/>
          <w:szCs w:val="24"/>
          <w:lang w:val="en-GB"/>
        </w:rPr>
      </w:pPr>
    </w:p>
    <w:p w14:paraId="2D16B967" w14:textId="044B81D7" w:rsidR="001124CB" w:rsidRPr="0012113C" w:rsidRDefault="001124CB" w:rsidP="001124CB">
      <w:pPr>
        <w:pStyle w:val="Fuzeile"/>
        <w:pBdr>
          <w:bottom w:val="single" w:sz="4" w:space="1" w:color="auto"/>
        </w:pBdr>
        <w:rPr>
          <w:rFonts w:cs="Arial"/>
          <w:sz w:val="24"/>
          <w:szCs w:val="24"/>
          <w:lang w:val="en-GB"/>
        </w:rPr>
      </w:pPr>
      <w:r w:rsidRPr="0012113C">
        <w:rPr>
          <w:rFonts w:cs="Arial"/>
          <w:sz w:val="24"/>
          <w:szCs w:val="24"/>
          <w:lang w:val="en-GB"/>
        </w:rPr>
        <w:t>Hamburg</w:t>
      </w:r>
      <w:r w:rsidR="00B4322A" w:rsidRPr="0012113C">
        <w:rPr>
          <w:rFonts w:cs="Arial"/>
          <w:sz w:val="24"/>
          <w:szCs w:val="24"/>
          <w:lang w:val="en-GB"/>
        </w:rPr>
        <w:t>o</w:t>
      </w:r>
      <w:r w:rsidRPr="0012113C">
        <w:rPr>
          <w:rFonts w:cs="Arial"/>
          <w:sz w:val="24"/>
          <w:szCs w:val="24"/>
          <w:lang w:val="en-GB"/>
        </w:rPr>
        <w:t>, dd.mm.20yy</w:t>
      </w:r>
    </w:p>
    <w:p w14:paraId="682F2186" w14:textId="77777777" w:rsidR="00B4322A" w:rsidRPr="0012113C" w:rsidRDefault="00B4322A" w:rsidP="00B4322A">
      <w:pPr>
        <w:pStyle w:val="Fuzeile"/>
        <w:rPr>
          <w:rFonts w:cs="Arial"/>
          <w:sz w:val="24"/>
          <w:szCs w:val="24"/>
          <w:vertAlign w:val="superscript"/>
          <w:lang w:val="es-ES"/>
        </w:rPr>
      </w:pPr>
      <w:r w:rsidRPr="0012113C">
        <w:rPr>
          <w:rFonts w:cs="Arial"/>
          <w:sz w:val="24"/>
          <w:szCs w:val="24"/>
          <w:vertAlign w:val="superscript"/>
          <w:lang w:val="es-ES"/>
        </w:rPr>
        <w:t>Date</w:t>
      </w:r>
      <w:r w:rsidRPr="0012113C">
        <w:rPr>
          <w:rFonts w:cs="Arial"/>
          <w:sz w:val="24"/>
          <w:szCs w:val="24"/>
          <w:vertAlign w:val="superscript"/>
          <w:lang w:val="es-ES"/>
        </w:rPr>
        <w:tab/>
      </w:r>
      <w:r w:rsidR="001124CB" w:rsidRPr="0012113C">
        <w:rPr>
          <w:rFonts w:cs="Arial"/>
          <w:sz w:val="24"/>
          <w:szCs w:val="24"/>
          <w:vertAlign w:val="superscript"/>
          <w:lang w:val="es-ES"/>
        </w:rPr>
        <w:t>(</w:t>
      </w:r>
      <w:r w:rsidRPr="0012113C">
        <w:rPr>
          <w:rFonts w:cs="Arial"/>
          <w:sz w:val="24"/>
          <w:szCs w:val="24"/>
          <w:vertAlign w:val="superscript"/>
          <w:lang w:val="es-ES"/>
        </w:rPr>
        <w:t>en nombre del cientifivo principal</w:t>
      </w:r>
      <w:r w:rsidR="001124CB" w:rsidRPr="0012113C">
        <w:rPr>
          <w:rFonts w:cs="Arial"/>
          <w:sz w:val="24"/>
          <w:szCs w:val="24"/>
          <w:vertAlign w:val="superscript"/>
          <w:lang w:val="es-ES"/>
        </w:rPr>
        <w:t>)</w:t>
      </w:r>
    </w:p>
    <w:p w14:paraId="2619C517" w14:textId="3D8D136D" w:rsidR="00AF6150" w:rsidRPr="0012113C" w:rsidRDefault="001124CB" w:rsidP="00B4322A">
      <w:pPr>
        <w:pStyle w:val="Fuzeile"/>
        <w:rPr>
          <w:rFonts w:cs="Arial"/>
          <w:sz w:val="18"/>
          <w:szCs w:val="18"/>
          <w:vertAlign w:val="superscript"/>
          <w:lang w:val="es-ES"/>
        </w:rPr>
      </w:pPr>
      <w:r w:rsidRPr="0012113C">
        <w:rPr>
          <w:rFonts w:cs="Arial"/>
          <w:sz w:val="18"/>
          <w:szCs w:val="18"/>
          <w:lang w:val="es-ES"/>
        </w:rPr>
        <w:t>NB</w:t>
      </w:r>
      <w:r w:rsidRPr="0012113C">
        <w:rPr>
          <w:rFonts w:cs="Arial"/>
          <w:sz w:val="18"/>
          <w:szCs w:val="18"/>
          <w:lang w:val="es-ES"/>
        </w:rPr>
        <w:tab/>
      </w:r>
      <w:r w:rsidR="00B4322A" w:rsidRPr="0012113C">
        <w:rPr>
          <w:rFonts w:cs="Arial"/>
          <w:sz w:val="18"/>
          <w:szCs w:val="18"/>
          <w:lang w:val="es-ES"/>
        </w:rPr>
        <w:t>SI SE MODIFICA CUALQUIER DATO RELATIVO A LAS FECHAS/ÁREA DE OPERACIÓN DESPUÉS DE HABER PRESENTADO ESTE FORMULARIO, DEBERÁ NOTIFICARSE INMEDIATAMENTE A LAS AUTORIDADES DEL ESTADO COSTERO</w:t>
      </w:r>
    </w:p>
    <w:sectPr w:rsidR="00AF6150" w:rsidRPr="0012113C" w:rsidSect="0029795B">
      <w:headerReference w:type="default" r:id="rId8"/>
      <w:footerReference w:type="default" r:id="rId9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EE6FC" w14:textId="77777777" w:rsidR="00646986" w:rsidRDefault="00646986" w:rsidP="00002DDF">
      <w:r>
        <w:separator/>
      </w:r>
    </w:p>
  </w:endnote>
  <w:endnote w:type="continuationSeparator" w:id="0">
    <w:p w14:paraId="15271B13" w14:textId="77777777" w:rsidR="00646986" w:rsidRDefault="00646986" w:rsidP="00002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912F" w14:textId="74F40989" w:rsidR="00002DDF" w:rsidRPr="00002DDF" w:rsidRDefault="00002DDF">
    <w:pPr>
      <w:pStyle w:val="Fuzeile"/>
      <w:jc w:val="right"/>
      <w:rPr>
        <w:rFonts w:ascii="Calibri" w:hAnsi="Calibri"/>
      </w:rPr>
    </w:pPr>
    <w:r w:rsidRPr="00002DDF">
      <w:rPr>
        <w:rFonts w:ascii="Calibri" w:hAnsi="Calibri"/>
      </w:rPr>
      <w:t xml:space="preserve">Page </w:t>
    </w:r>
    <w:r w:rsidRPr="00002DDF">
      <w:rPr>
        <w:rFonts w:ascii="Calibri" w:hAnsi="Calibri"/>
      </w:rPr>
      <w:fldChar w:fldCharType="begin"/>
    </w:r>
    <w:r w:rsidRPr="00002DDF">
      <w:rPr>
        <w:rFonts w:ascii="Calibri" w:hAnsi="Calibri"/>
      </w:rPr>
      <w:instrText>PAGE   \* MERGEFORMAT</w:instrText>
    </w:r>
    <w:r w:rsidRPr="00002DDF">
      <w:rPr>
        <w:rFonts w:ascii="Calibri" w:hAnsi="Calibri"/>
      </w:rPr>
      <w:fldChar w:fldCharType="separate"/>
    </w:r>
    <w:r w:rsidR="00823220">
      <w:rPr>
        <w:rFonts w:ascii="Calibri" w:hAnsi="Calibri"/>
        <w:noProof/>
      </w:rPr>
      <w:t>1</w:t>
    </w:r>
    <w:r w:rsidRPr="00002DDF">
      <w:rPr>
        <w:rFonts w:ascii="Calibri" w:hAnsi="Calibri"/>
      </w:rPr>
      <w:fldChar w:fldCharType="end"/>
    </w:r>
  </w:p>
  <w:p w14:paraId="0BF29C68" w14:textId="77777777" w:rsidR="00002DDF" w:rsidRDefault="00002DD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EEBC2" w14:textId="77777777" w:rsidR="00646986" w:rsidRDefault="00646986" w:rsidP="00002DDF">
      <w:r>
        <w:separator/>
      </w:r>
    </w:p>
  </w:footnote>
  <w:footnote w:type="continuationSeparator" w:id="0">
    <w:p w14:paraId="41F3BED9" w14:textId="77777777" w:rsidR="00646986" w:rsidRDefault="00646986" w:rsidP="00002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CF200" w14:textId="327A88BF" w:rsidR="00353D69" w:rsidRPr="007933E7" w:rsidRDefault="007933E7" w:rsidP="007933E7">
    <w:pPr>
      <w:pStyle w:val="Kopfzeile"/>
      <w:jc w:val="right"/>
    </w:pPr>
    <w:r w:rsidRPr="007933E7">
      <w:t>&lt;</w:t>
    </w:r>
    <w:r>
      <w:t>COSTAL STATE</w:t>
    </w:r>
    <w:r w:rsidR="00983C97">
      <w:t>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2AC"/>
    <w:multiLevelType w:val="singleLevel"/>
    <w:tmpl w:val="78EEB352"/>
    <w:lvl w:ilvl="0">
      <w:start w:val="1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hint="default"/>
      </w:rPr>
    </w:lvl>
  </w:abstractNum>
  <w:abstractNum w:abstractNumId="1" w15:restartNumberingAfterBreak="0">
    <w:nsid w:val="0E04679A"/>
    <w:multiLevelType w:val="hybridMultilevel"/>
    <w:tmpl w:val="B6B01488"/>
    <w:lvl w:ilvl="0" w:tplc="0407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0C51DD"/>
    <w:multiLevelType w:val="hybridMultilevel"/>
    <w:tmpl w:val="7F86A10E"/>
    <w:lvl w:ilvl="0" w:tplc="93C4296C">
      <w:start w:val="1"/>
      <w:numFmt w:val="bullet"/>
      <w:lvlText w:val="-"/>
      <w:lvlJc w:val="left"/>
      <w:pPr>
        <w:ind w:left="1350" w:hanging="360"/>
      </w:pPr>
      <w:rPr>
        <w:rFonts w:ascii="Calibri" w:eastAsia="Times New Roman" w:hAnsi="Calibri" w:cs="Calibr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F69"/>
    <w:rsid w:val="00002DDF"/>
    <w:rsid w:val="000066CE"/>
    <w:rsid w:val="00014630"/>
    <w:rsid w:val="0001649B"/>
    <w:rsid w:val="00034C0B"/>
    <w:rsid w:val="00062A49"/>
    <w:rsid w:val="00072491"/>
    <w:rsid w:val="00095189"/>
    <w:rsid w:val="000A3D0B"/>
    <w:rsid w:val="000B08D4"/>
    <w:rsid w:val="000D679F"/>
    <w:rsid w:val="000E366C"/>
    <w:rsid w:val="000E4DFA"/>
    <w:rsid w:val="000E5605"/>
    <w:rsid w:val="000F5594"/>
    <w:rsid w:val="00104843"/>
    <w:rsid w:val="001124CB"/>
    <w:rsid w:val="0012113C"/>
    <w:rsid w:val="00124088"/>
    <w:rsid w:val="001A7217"/>
    <w:rsid w:val="001B2FC3"/>
    <w:rsid w:val="001D08FE"/>
    <w:rsid w:val="001D7C17"/>
    <w:rsid w:val="001E315C"/>
    <w:rsid w:val="00201CED"/>
    <w:rsid w:val="00207BB7"/>
    <w:rsid w:val="00214B36"/>
    <w:rsid w:val="00222B8D"/>
    <w:rsid w:val="002259A2"/>
    <w:rsid w:val="002264F3"/>
    <w:rsid w:val="002370B9"/>
    <w:rsid w:val="002550B8"/>
    <w:rsid w:val="0026453C"/>
    <w:rsid w:val="0026744B"/>
    <w:rsid w:val="0028089A"/>
    <w:rsid w:val="00286120"/>
    <w:rsid w:val="002915F7"/>
    <w:rsid w:val="0029795B"/>
    <w:rsid w:val="002B0208"/>
    <w:rsid w:val="002C46AE"/>
    <w:rsid w:val="002D6672"/>
    <w:rsid w:val="002E216D"/>
    <w:rsid w:val="002E3E74"/>
    <w:rsid w:val="002F57C4"/>
    <w:rsid w:val="002F797D"/>
    <w:rsid w:val="00301B06"/>
    <w:rsid w:val="00304877"/>
    <w:rsid w:val="0032388D"/>
    <w:rsid w:val="00327CBD"/>
    <w:rsid w:val="00333E3A"/>
    <w:rsid w:val="00353C22"/>
    <w:rsid w:val="00353C71"/>
    <w:rsid w:val="00353D69"/>
    <w:rsid w:val="00355472"/>
    <w:rsid w:val="00376F41"/>
    <w:rsid w:val="0038707E"/>
    <w:rsid w:val="0039155E"/>
    <w:rsid w:val="003959D8"/>
    <w:rsid w:val="003968D9"/>
    <w:rsid w:val="003D34C4"/>
    <w:rsid w:val="003E3723"/>
    <w:rsid w:val="003F1236"/>
    <w:rsid w:val="003F5568"/>
    <w:rsid w:val="00405108"/>
    <w:rsid w:val="00407F33"/>
    <w:rsid w:val="004169BB"/>
    <w:rsid w:val="0043183D"/>
    <w:rsid w:val="0043252A"/>
    <w:rsid w:val="00440170"/>
    <w:rsid w:val="00445793"/>
    <w:rsid w:val="00456E19"/>
    <w:rsid w:val="00472D16"/>
    <w:rsid w:val="00487134"/>
    <w:rsid w:val="0048777A"/>
    <w:rsid w:val="004D5E00"/>
    <w:rsid w:val="004E09AD"/>
    <w:rsid w:val="004E1F1F"/>
    <w:rsid w:val="004E58E9"/>
    <w:rsid w:val="004E7A39"/>
    <w:rsid w:val="004F0B9B"/>
    <w:rsid w:val="0050704D"/>
    <w:rsid w:val="00507ABC"/>
    <w:rsid w:val="00517C2B"/>
    <w:rsid w:val="00532775"/>
    <w:rsid w:val="00552419"/>
    <w:rsid w:val="00571DFD"/>
    <w:rsid w:val="00586519"/>
    <w:rsid w:val="00590C62"/>
    <w:rsid w:val="00594872"/>
    <w:rsid w:val="005A0B76"/>
    <w:rsid w:val="005B56F2"/>
    <w:rsid w:val="006453C4"/>
    <w:rsid w:val="00646986"/>
    <w:rsid w:val="00651A30"/>
    <w:rsid w:val="00661E67"/>
    <w:rsid w:val="0067551B"/>
    <w:rsid w:val="0067734C"/>
    <w:rsid w:val="006A172D"/>
    <w:rsid w:val="006E3F23"/>
    <w:rsid w:val="006F348B"/>
    <w:rsid w:val="00705104"/>
    <w:rsid w:val="00707FA7"/>
    <w:rsid w:val="00726924"/>
    <w:rsid w:val="0073256E"/>
    <w:rsid w:val="00737944"/>
    <w:rsid w:val="007503A7"/>
    <w:rsid w:val="0075269C"/>
    <w:rsid w:val="007648E4"/>
    <w:rsid w:val="00773593"/>
    <w:rsid w:val="00783902"/>
    <w:rsid w:val="007845D8"/>
    <w:rsid w:val="007915C3"/>
    <w:rsid w:val="007933E7"/>
    <w:rsid w:val="007A5180"/>
    <w:rsid w:val="007A6C26"/>
    <w:rsid w:val="007B2719"/>
    <w:rsid w:val="007D3E28"/>
    <w:rsid w:val="007D5A04"/>
    <w:rsid w:val="007E5E28"/>
    <w:rsid w:val="007E5F83"/>
    <w:rsid w:val="00807BCA"/>
    <w:rsid w:val="0081652F"/>
    <w:rsid w:val="00823220"/>
    <w:rsid w:val="008451E8"/>
    <w:rsid w:val="00847941"/>
    <w:rsid w:val="00896CC0"/>
    <w:rsid w:val="00897C51"/>
    <w:rsid w:val="008A2969"/>
    <w:rsid w:val="008A467B"/>
    <w:rsid w:val="008B004F"/>
    <w:rsid w:val="008B50BD"/>
    <w:rsid w:val="008C5AF9"/>
    <w:rsid w:val="008D6368"/>
    <w:rsid w:val="008E7C78"/>
    <w:rsid w:val="008F4DE7"/>
    <w:rsid w:val="008F5299"/>
    <w:rsid w:val="00907F42"/>
    <w:rsid w:val="00924C03"/>
    <w:rsid w:val="009610F7"/>
    <w:rsid w:val="009701A8"/>
    <w:rsid w:val="0098151A"/>
    <w:rsid w:val="00983C97"/>
    <w:rsid w:val="00990A0D"/>
    <w:rsid w:val="0099183A"/>
    <w:rsid w:val="009A1A82"/>
    <w:rsid w:val="009B26E0"/>
    <w:rsid w:val="009B3C84"/>
    <w:rsid w:val="009B46D2"/>
    <w:rsid w:val="009B6E8E"/>
    <w:rsid w:val="009B7064"/>
    <w:rsid w:val="009C1C17"/>
    <w:rsid w:val="009E45A1"/>
    <w:rsid w:val="009E65BD"/>
    <w:rsid w:val="00A34250"/>
    <w:rsid w:val="00A40FAC"/>
    <w:rsid w:val="00A92327"/>
    <w:rsid w:val="00AA14C5"/>
    <w:rsid w:val="00AC5772"/>
    <w:rsid w:val="00AD6E44"/>
    <w:rsid w:val="00AE3785"/>
    <w:rsid w:val="00AF09AB"/>
    <w:rsid w:val="00AF59F2"/>
    <w:rsid w:val="00AF6150"/>
    <w:rsid w:val="00AF679C"/>
    <w:rsid w:val="00AF6B7C"/>
    <w:rsid w:val="00B079D0"/>
    <w:rsid w:val="00B07F0F"/>
    <w:rsid w:val="00B13364"/>
    <w:rsid w:val="00B2592B"/>
    <w:rsid w:val="00B32C5D"/>
    <w:rsid w:val="00B36B26"/>
    <w:rsid w:val="00B4322A"/>
    <w:rsid w:val="00B5097B"/>
    <w:rsid w:val="00B67E17"/>
    <w:rsid w:val="00B83559"/>
    <w:rsid w:val="00B83EE9"/>
    <w:rsid w:val="00B92367"/>
    <w:rsid w:val="00BA4680"/>
    <w:rsid w:val="00BA6381"/>
    <w:rsid w:val="00BD55C8"/>
    <w:rsid w:val="00BD5635"/>
    <w:rsid w:val="00BE7234"/>
    <w:rsid w:val="00BF65EC"/>
    <w:rsid w:val="00C01CA5"/>
    <w:rsid w:val="00C15134"/>
    <w:rsid w:val="00C219E8"/>
    <w:rsid w:val="00C22494"/>
    <w:rsid w:val="00C25FA7"/>
    <w:rsid w:val="00C4070E"/>
    <w:rsid w:val="00C41C46"/>
    <w:rsid w:val="00C454F5"/>
    <w:rsid w:val="00C62BA5"/>
    <w:rsid w:val="00C73B68"/>
    <w:rsid w:val="00C741C7"/>
    <w:rsid w:val="00C83174"/>
    <w:rsid w:val="00CC5771"/>
    <w:rsid w:val="00CD08D1"/>
    <w:rsid w:val="00CF0337"/>
    <w:rsid w:val="00CF0572"/>
    <w:rsid w:val="00CF16FA"/>
    <w:rsid w:val="00CF23F1"/>
    <w:rsid w:val="00CF7826"/>
    <w:rsid w:val="00D21967"/>
    <w:rsid w:val="00DB0406"/>
    <w:rsid w:val="00DC170D"/>
    <w:rsid w:val="00DE18ED"/>
    <w:rsid w:val="00DE7CD3"/>
    <w:rsid w:val="00E14595"/>
    <w:rsid w:val="00E21C27"/>
    <w:rsid w:val="00E346C4"/>
    <w:rsid w:val="00E468DE"/>
    <w:rsid w:val="00E620CC"/>
    <w:rsid w:val="00E7208A"/>
    <w:rsid w:val="00E7354C"/>
    <w:rsid w:val="00E75810"/>
    <w:rsid w:val="00E905C7"/>
    <w:rsid w:val="00E90BEF"/>
    <w:rsid w:val="00E924B5"/>
    <w:rsid w:val="00E93D7E"/>
    <w:rsid w:val="00EA2492"/>
    <w:rsid w:val="00EA5D67"/>
    <w:rsid w:val="00ED111A"/>
    <w:rsid w:val="00EF5D85"/>
    <w:rsid w:val="00EF6247"/>
    <w:rsid w:val="00EF7F69"/>
    <w:rsid w:val="00F30765"/>
    <w:rsid w:val="00F311E5"/>
    <w:rsid w:val="00F346AC"/>
    <w:rsid w:val="00F67854"/>
    <w:rsid w:val="00F939D2"/>
    <w:rsid w:val="00FD04FD"/>
    <w:rsid w:val="00FD5F5A"/>
    <w:rsid w:val="00FE3603"/>
    <w:rsid w:val="00FE43AF"/>
    <w:rsid w:val="00FE53F0"/>
    <w:rsid w:val="00FF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4B3C44"/>
  <w15:chartTrackingRefBased/>
  <w15:docId w15:val="{ECA88CEE-A1A8-47D2-8665-23A2941F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8707E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Aufzhlungszeichen3">
    <w:name w:val="List Bullet 3"/>
    <w:basedOn w:val="Standard"/>
    <w:pPr>
      <w:ind w:left="849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Titel">
    <w:name w:val="Title"/>
    <w:basedOn w:val="Standard"/>
    <w:qFormat/>
    <w:pPr>
      <w:spacing w:before="240" w:after="60"/>
      <w:jc w:val="center"/>
    </w:pPr>
    <w:rPr>
      <w:b/>
      <w:kern w:val="28"/>
      <w:sz w:val="32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3">
    <w:name w:val="Body Text Indent 3"/>
    <w:basedOn w:val="Textkrper-Zeileneinzug"/>
  </w:style>
  <w:style w:type="paragraph" w:customStyle="1" w:styleId="Textkrper-Einzug4">
    <w:name w:val="Textkörper-Einzug 4"/>
    <w:basedOn w:val="Textkrper-Zeileneinzug"/>
  </w:style>
  <w:style w:type="paragraph" w:styleId="Kopfzeile">
    <w:name w:val="header"/>
    <w:basedOn w:val="Standard"/>
    <w:link w:val="KopfzeileZchn"/>
    <w:uiPriority w:val="99"/>
    <w:rsid w:val="00002D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02DDF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rsid w:val="00002D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qFormat/>
    <w:rsid w:val="00002DDF"/>
    <w:rPr>
      <w:rFonts w:ascii="Arial" w:hAnsi="Arial"/>
      <w:sz w:val="22"/>
    </w:rPr>
  </w:style>
  <w:style w:type="table" w:styleId="Tabellenraster">
    <w:name w:val="Table Grid"/>
    <w:basedOn w:val="NormaleTabelle"/>
    <w:rsid w:val="007D3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A9232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92327"/>
    <w:rPr>
      <w:rFonts w:ascii="Tahoma" w:hAnsi="Tahoma" w:cs="Tahoma"/>
      <w:sz w:val="16"/>
      <w:szCs w:val="16"/>
    </w:rPr>
  </w:style>
  <w:style w:type="character" w:styleId="Fett">
    <w:name w:val="Strong"/>
    <w:uiPriority w:val="22"/>
    <w:qFormat/>
    <w:rsid w:val="005B56F2"/>
    <w:rPr>
      <w:b/>
      <w:bCs/>
    </w:rPr>
  </w:style>
  <w:style w:type="character" w:styleId="Hyperlink">
    <w:name w:val="Hyperlink"/>
    <w:uiPriority w:val="99"/>
    <w:unhideWhenUsed/>
    <w:rsid w:val="005B56F2"/>
    <w:rPr>
      <w:color w:val="0000FF"/>
      <w:u w:val="single"/>
    </w:rPr>
  </w:style>
  <w:style w:type="character" w:styleId="Kommentarzeichen">
    <w:name w:val="annotation reference"/>
    <w:rsid w:val="00214B3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14B36"/>
    <w:rPr>
      <w:sz w:val="20"/>
    </w:rPr>
  </w:style>
  <w:style w:type="character" w:customStyle="1" w:styleId="KommentartextZchn">
    <w:name w:val="Kommentartext Zchn"/>
    <w:link w:val="Kommentartext"/>
    <w:rsid w:val="00214B36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214B36"/>
    <w:rPr>
      <w:b/>
      <w:bCs/>
    </w:rPr>
  </w:style>
  <w:style w:type="character" w:customStyle="1" w:styleId="KommentarthemaZchn">
    <w:name w:val="Kommentarthema Zchn"/>
    <w:link w:val="Kommentarthema"/>
    <w:rsid w:val="00214B36"/>
    <w:rPr>
      <w:rFonts w:ascii="Arial" w:hAnsi="Arial"/>
      <w:b/>
      <w:bCs/>
    </w:rPr>
  </w:style>
  <w:style w:type="paragraph" w:styleId="Textkrper">
    <w:name w:val="Body Text"/>
    <w:basedOn w:val="Standard"/>
    <w:link w:val="TextkrperZchn"/>
    <w:rsid w:val="003968D9"/>
    <w:pPr>
      <w:spacing w:after="120"/>
    </w:pPr>
  </w:style>
  <w:style w:type="character" w:customStyle="1" w:styleId="TextkrperZchn">
    <w:name w:val="Textkörper Zchn"/>
    <w:link w:val="Textkrper"/>
    <w:rsid w:val="003968D9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B25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eitstelle\Vorlagen\Dipl-Form-ME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2493C-81C1-47E4-BAA1-9DBB09A44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Dipl-Form-MET.dot</Template>
  <TotalTime>0</TotalTime>
  <Pages>5</Pages>
  <Words>719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NOTIFICATION OF PROPOSED RESEARCH CRUISE</vt:lpstr>
    </vt:vector>
  </TitlesOfParts>
  <Company>uni-hh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PROPOSED RESEARCH CRUISE</dc:title>
  <dc:subject/>
  <dc:creator>wienbeck</dc:creator>
  <cp:keywords/>
  <cp:lastModifiedBy>Andrea Gerriets</cp:lastModifiedBy>
  <cp:revision>3</cp:revision>
  <cp:lastPrinted>2019-10-21T15:08:00Z</cp:lastPrinted>
  <dcterms:created xsi:type="dcterms:W3CDTF">2026-07-31T07:38:00Z</dcterms:created>
  <dcterms:modified xsi:type="dcterms:W3CDTF">2026-07-31T07:40:00Z</dcterms:modified>
</cp:coreProperties>
</file>